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v:background id="_x0000_s1025" o:bwmode="white" fillcolor="white [3212]" o:targetscreensize="1024,768">
      <v:fill color2="fill darken(118)" method="linear sigma" focus="100%" type="gradient"/>
    </v:background>
  </w:background>
  <w:body>
    <w:p w14:paraId="2120B592" w14:textId="0DD3E861" w:rsidR="00D81849" w:rsidRDefault="00385B91">
      <w:r>
        <w:rPr>
          <w:noProof/>
          <w:szCs w:val="20"/>
          <w:lang w:val="en-GB" w:eastAsia="en-GB"/>
        </w:rPr>
        <w:drawing>
          <wp:anchor distT="0" distB="0" distL="114300" distR="114300" simplePos="0" relativeHeight="251649024" behindDoc="1" locked="0" layoutInCell="1" allowOverlap="1" wp14:anchorId="03FD3FC4" wp14:editId="465EABE5">
            <wp:simplePos x="0" y="0"/>
            <wp:positionH relativeFrom="column">
              <wp:posOffset>-1155065</wp:posOffset>
            </wp:positionH>
            <wp:positionV relativeFrom="paragraph">
              <wp:posOffset>-655320</wp:posOffset>
            </wp:positionV>
            <wp:extent cx="7772400" cy="10058400"/>
            <wp:effectExtent l="0" t="0" r="0" b="0"/>
            <wp:wrapNone/>
            <wp:docPr id="31"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8" cstate="print">
                      <a:lum bright="70000" contrast="-7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D81849">
        <w:rPr>
          <w:noProof/>
          <w:szCs w:val="20"/>
          <w:lang w:val="en-GB" w:eastAsia="en-GB"/>
        </w:rPr>
        <mc:AlternateContent>
          <mc:Choice Requires="wps">
            <w:drawing>
              <wp:anchor distT="0" distB="0" distL="114300" distR="114300" simplePos="0" relativeHeight="251640832" behindDoc="0" locked="0" layoutInCell="1" allowOverlap="1" wp14:anchorId="0F31F826" wp14:editId="0B0989F2">
                <wp:simplePos x="0" y="0"/>
                <wp:positionH relativeFrom="column">
                  <wp:posOffset>-807720</wp:posOffset>
                </wp:positionH>
                <wp:positionV relativeFrom="paragraph">
                  <wp:posOffset>-373381</wp:posOffset>
                </wp:positionV>
                <wp:extent cx="3347085" cy="14478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4708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1B2E" w14:textId="77777777" w:rsidR="00B1301E" w:rsidRPr="00982B96" w:rsidRDefault="00D125ED" w:rsidP="005763B8">
                            <w:pPr>
                              <w:pStyle w:val="Header01"/>
                              <w:jc w:val="center"/>
                              <w:rPr>
                                <w:b/>
                                <w:color w:val="auto"/>
                              </w:rPr>
                            </w:pPr>
                            <w:r w:rsidRPr="00982B96">
                              <w:rPr>
                                <w:b/>
                                <w:color w:val="auto"/>
                                <w:sz w:val="28"/>
                                <w:szCs w:val="28"/>
                              </w:rPr>
                              <w:t>LLANDOUGH</w:t>
                            </w:r>
                            <w:r w:rsidR="00DC7BFA" w:rsidRPr="00982B96">
                              <w:rPr>
                                <w:b/>
                                <w:color w:val="auto"/>
                                <w:sz w:val="28"/>
                                <w:szCs w:val="28"/>
                              </w:rPr>
                              <w:t xml:space="preserve"> </w:t>
                            </w:r>
                            <w:r w:rsidRPr="00982B96">
                              <w:rPr>
                                <w:b/>
                                <w:color w:val="auto"/>
                                <w:sz w:val="28"/>
                                <w:szCs w:val="28"/>
                              </w:rPr>
                              <w:t>COMMUNITY COUNCIL</w:t>
                            </w:r>
                          </w:p>
                          <w:p w14:paraId="33699E39" w14:textId="77777777" w:rsidR="00C71D70" w:rsidRDefault="00C71D70" w:rsidP="005763B8">
                            <w:pPr>
                              <w:pStyle w:val="Subheadhere"/>
                              <w:jc w:val="center"/>
                              <w:rPr>
                                <w:b/>
                                <w:color w:val="auto"/>
                                <w:sz w:val="40"/>
                                <w:szCs w:val="40"/>
                              </w:rPr>
                            </w:pPr>
                          </w:p>
                          <w:p w14:paraId="75E7BF14" w14:textId="77777777" w:rsidR="00B1301E" w:rsidRPr="00C71D70" w:rsidRDefault="00D125ED" w:rsidP="005763B8">
                            <w:pPr>
                              <w:pStyle w:val="Subheadhere"/>
                              <w:jc w:val="center"/>
                              <w:rPr>
                                <w:b/>
                                <w:color w:val="auto"/>
                                <w:sz w:val="44"/>
                                <w:szCs w:val="44"/>
                              </w:rPr>
                            </w:pPr>
                            <w:r w:rsidRPr="00C71D70">
                              <w:rPr>
                                <w:b/>
                                <w:color w:val="auto"/>
                                <w:sz w:val="44"/>
                                <w:szCs w:val="44"/>
                              </w:rPr>
                              <w:t>IN TOUCH</w:t>
                            </w:r>
                          </w:p>
                          <w:p w14:paraId="569A6251" w14:textId="77777777" w:rsidR="00D81849" w:rsidRDefault="00D81849" w:rsidP="005763B8">
                            <w:pPr>
                              <w:pStyle w:val="Subheadhere"/>
                              <w:jc w:val="center"/>
                              <w:rPr>
                                <w:sz w:val="32"/>
                                <w:szCs w:val="32"/>
                              </w:rPr>
                            </w:pPr>
                          </w:p>
                          <w:p w14:paraId="7BBAA799" w14:textId="77777777" w:rsidR="00D81849" w:rsidRPr="00982B96" w:rsidRDefault="00687B53" w:rsidP="005763B8">
                            <w:pPr>
                              <w:pStyle w:val="Subheadhere"/>
                              <w:jc w:val="center"/>
                              <w:rPr>
                                <w:b/>
                                <w:color w:val="auto"/>
                                <w:sz w:val="28"/>
                                <w:szCs w:val="28"/>
                              </w:rPr>
                            </w:pPr>
                            <w:bookmarkStart w:id="0" w:name="_Hlk505704476"/>
                            <w:bookmarkStart w:id="1" w:name="_Hlk505704477"/>
                            <w:r w:rsidRPr="00982B96">
                              <w:rPr>
                                <w:b/>
                                <w:color w:val="auto"/>
                                <w:sz w:val="28"/>
                                <w:szCs w:val="28"/>
                              </w:rPr>
                              <w:t>www.llandough-cc.co.uk</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1F826" id="_x0000_t202" coordsize="21600,21600" o:spt="202" path="m,l,21600r21600,l21600,xe">
                <v:stroke joinstyle="miter"/>
                <v:path gradientshapeok="t" o:connecttype="rect"/>
              </v:shapetype>
              <v:shape id="Text Box 5" o:spid="_x0000_s1026" type="#_x0000_t202" style="position:absolute;margin-left:-63.6pt;margin-top:-29.4pt;width:263.55pt;height:114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" filled="f" stroked="f">
                <v:textbox>
                  <w:txbxContent>
                    <w:p w14:paraId="4CD21B2E" w14:textId="77777777" w:rsidR="00B1301E" w:rsidRPr="00982B96" w:rsidRDefault="00D125ED" w:rsidP="005763B8">
                      <w:pPr>
                        <w:pStyle w:val="Header01"/>
                        <w:jc w:val="center"/>
                        <w:rPr>
                          <w:b/>
                          <w:color w:val="auto"/>
                        </w:rPr>
                      </w:pPr>
                      <w:r w:rsidRPr="00982B96">
                        <w:rPr>
                          <w:b/>
                          <w:color w:val="auto"/>
                          <w:sz w:val="28"/>
                          <w:szCs w:val="28"/>
                        </w:rPr>
                        <w:t>LLANDOUGH</w:t>
                      </w:r>
                      <w:r w:rsidR="00DC7BFA" w:rsidRPr="00982B96">
                        <w:rPr>
                          <w:b/>
                          <w:color w:val="auto"/>
                          <w:sz w:val="28"/>
                          <w:szCs w:val="28"/>
                        </w:rPr>
                        <w:t xml:space="preserve"> </w:t>
                      </w:r>
                      <w:r w:rsidRPr="00982B96">
                        <w:rPr>
                          <w:b/>
                          <w:color w:val="auto"/>
                          <w:sz w:val="28"/>
                          <w:szCs w:val="28"/>
                        </w:rPr>
                        <w:t>COMMUNITY COUNCIL</w:t>
                      </w:r>
                    </w:p>
                    <w:p w14:paraId="33699E39" w14:textId="77777777" w:rsidR="00C71D70" w:rsidRDefault="00C71D70" w:rsidP="005763B8">
                      <w:pPr>
                        <w:pStyle w:val="Subheadhere"/>
                        <w:jc w:val="center"/>
                        <w:rPr>
                          <w:b/>
                          <w:color w:val="auto"/>
                          <w:sz w:val="40"/>
                          <w:szCs w:val="40"/>
                        </w:rPr>
                      </w:pPr>
                    </w:p>
                    <w:p w14:paraId="75E7BF14" w14:textId="77777777" w:rsidR="00B1301E" w:rsidRPr="00C71D70" w:rsidRDefault="00D125ED" w:rsidP="005763B8">
                      <w:pPr>
                        <w:pStyle w:val="Subheadhere"/>
                        <w:jc w:val="center"/>
                        <w:rPr>
                          <w:b/>
                          <w:color w:val="auto"/>
                          <w:sz w:val="44"/>
                          <w:szCs w:val="44"/>
                        </w:rPr>
                      </w:pPr>
                      <w:r w:rsidRPr="00C71D70">
                        <w:rPr>
                          <w:b/>
                          <w:color w:val="auto"/>
                          <w:sz w:val="44"/>
                          <w:szCs w:val="44"/>
                        </w:rPr>
                        <w:t>IN TOUCH</w:t>
                      </w:r>
                    </w:p>
                    <w:p w14:paraId="569A6251" w14:textId="77777777" w:rsidR="00D81849" w:rsidRDefault="00D81849" w:rsidP="005763B8">
                      <w:pPr>
                        <w:pStyle w:val="Subheadhere"/>
                        <w:jc w:val="center"/>
                        <w:rPr>
                          <w:sz w:val="32"/>
                          <w:szCs w:val="32"/>
                        </w:rPr>
                      </w:pPr>
                    </w:p>
                    <w:p w14:paraId="7BBAA799" w14:textId="77777777" w:rsidR="00D81849" w:rsidRPr="00982B96" w:rsidRDefault="00687B53" w:rsidP="005763B8">
                      <w:pPr>
                        <w:pStyle w:val="Subheadhere"/>
                        <w:jc w:val="center"/>
                        <w:rPr>
                          <w:b/>
                          <w:color w:val="auto"/>
                          <w:sz w:val="28"/>
                          <w:szCs w:val="28"/>
                        </w:rPr>
                      </w:pPr>
                      <w:bookmarkStart w:id="2" w:name="_Hlk505704476"/>
                      <w:bookmarkStart w:id="3" w:name="_Hlk505704477"/>
                      <w:r w:rsidRPr="00982B96">
                        <w:rPr>
                          <w:b/>
                          <w:color w:val="auto"/>
                          <w:sz w:val="28"/>
                          <w:szCs w:val="28"/>
                        </w:rPr>
                        <w:t>www.llandough-cc.co.uk</w:t>
                      </w:r>
                      <w:bookmarkEnd w:id="2"/>
                      <w:bookmarkEnd w:id="3"/>
                    </w:p>
                  </w:txbxContent>
                </v:textbox>
              </v:shape>
            </w:pict>
          </mc:Fallback>
        </mc:AlternateContent>
      </w:r>
    </w:p>
    <w:p w14:paraId="7EE26851" w14:textId="6173E104" w:rsidR="00FA1742" w:rsidRPr="00A634C4" w:rsidRDefault="0004506E" w:rsidP="00FA1742">
      <w:pPr>
        <w:pStyle w:val="Address"/>
        <w:jc w:val="center"/>
      </w:pPr>
      <w:r>
        <w:rPr>
          <w:noProof/>
          <w:szCs w:val="20"/>
          <w:lang w:val="en-GB" w:eastAsia="en-GB"/>
        </w:rPr>
        <mc:AlternateContent>
          <mc:Choice Requires="wps">
            <w:drawing>
              <wp:anchor distT="0" distB="0" distL="114300" distR="114300" simplePos="0" relativeHeight="251645952" behindDoc="0" locked="0" layoutInCell="1" allowOverlap="1" wp14:anchorId="07FDCEFA" wp14:editId="52B657D8">
                <wp:simplePos x="0" y="0"/>
                <wp:positionH relativeFrom="column">
                  <wp:posOffset>-480060</wp:posOffset>
                </wp:positionH>
                <wp:positionV relativeFrom="paragraph">
                  <wp:posOffset>5433060</wp:posOffset>
                </wp:positionV>
                <wp:extent cx="3061335" cy="2346960"/>
                <wp:effectExtent l="0" t="0" r="0" b="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1335"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8800" w14:textId="144D8550" w:rsidR="00330683" w:rsidRPr="00330683" w:rsidRDefault="006C28F0" w:rsidP="00E66529">
                            <w:pPr>
                              <w:jc w:val="both"/>
                              <w:rPr>
                                <w:rFonts w:ascii="Arial" w:hAnsi="Arial" w:cs="Arial"/>
                                <w:sz w:val="20"/>
                                <w:szCs w:val="20"/>
                                <w:lang w:val="en"/>
                              </w:rPr>
                            </w:pPr>
                            <w:r>
                              <w:rPr>
                                <w:rFonts w:ascii="Arial" w:hAnsi="Arial" w:cs="Arial"/>
                                <w:sz w:val="20"/>
                                <w:szCs w:val="20"/>
                                <w:lang w:val="en"/>
                              </w:rPr>
                              <w:t>We reported in the previous newsletter that the Community Council was making plans to provide a multi-use games area in the King George V Memorial Playing Fields. A recent community consultation with residents living closest to the proposed site produced a positive result with almost all those attending an event in the Hall giving support to the proposal. On this basis, the Council is moving ahead with its plan and with funding secured it is hoped that by the end of December 2019 the facility will be available for use. The MUGA as it is known will be a much welcome addition to the facilities available for younger people in the community and it is certain they will welcome the opportunity to develop their sporting skills.</w:t>
                            </w:r>
                          </w:p>
                          <w:p w14:paraId="45FD8FA8" w14:textId="777F07A4" w:rsidR="00B1301E" w:rsidRPr="00D95F09" w:rsidRDefault="00B1301E" w:rsidP="00640FE1">
                            <w:pPr>
                              <w:ind w:left="-5" w:right="49"/>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CEFA" id="Text Box 10" o:spid="_x0000_s1027" type="#_x0000_t202" style="position:absolute;left:0;text-align:left;margin-left:-37.8pt;margin-top:427.8pt;width:241.05pt;height:184.8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" filled="f" stroked="f">
                <v:textbox>
                  <w:txbxContent>
                    <w:p w14:paraId="38888800" w14:textId="144D8550" w:rsidR="00330683" w:rsidRPr="00330683" w:rsidRDefault="006C28F0" w:rsidP="00E66529">
                      <w:pPr>
                        <w:jc w:val="both"/>
                        <w:rPr>
                          <w:rFonts w:ascii="Arial" w:hAnsi="Arial" w:cs="Arial"/>
                          <w:sz w:val="20"/>
                          <w:szCs w:val="20"/>
                          <w:lang w:val="en"/>
                        </w:rPr>
                      </w:pPr>
                      <w:r>
                        <w:rPr>
                          <w:rFonts w:ascii="Arial" w:hAnsi="Arial" w:cs="Arial"/>
                          <w:sz w:val="20"/>
                          <w:szCs w:val="20"/>
                          <w:lang w:val="en"/>
                        </w:rPr>
                        <w:t>We reported in the previous newsletter that the Community Council was making plans to provide a multi-use games area in the King George V Memorial Playing Fields. A recent community consultation with residents living closest to the proposed site produced a positive result with almost all those attending an event in the Hall giving support to the proposal. On this basis, the Council is moving ahead with its plan and with funding secured it is hoped that by the end of December 2019 the facility will be available for use. The MUGA as it is known will be a much welcome addition to the facilities available for younger people in the community and it is certain they will welcome the opportunity to develop their sporting skills.</w:t>
                      </w:r>
                    </w:p>
                    <w:p w14:paraId="45FD8FA8" w14:textId="777F07A4" w:rsidR="00B1301E" w:rsidRPr="00D95F09" w:rsidRDefault="00B1301E" w:rsidP="00640FE1">
                      <w:pPr>
                        <w:ind w:left="-5" w:right="49"/>
                        <w:rPr>
                          <w:rFonts w:ascii="Helvetica Light" w:hAnsi="Helvetica Light"/>
                          <w:caps/>
                          <w:color w:val="000000"/>
                        </w:rPr>
                      </w:pPr>
                    </w:p>
                  </w:txbxContent>
                </v:textbox>
              </v:shape>
            </w:pict>
          </mc:Fallback>
        </mc:AlternateContent>
      </w:r>
      <w:r>
        <w:rPr>
          <w:noProof/>
          <w:szCs w:val="20"/>
          <w:lang w:val="en-GB" w:eastAsia="en-GB"/>
        </w:rPr>
        <mc:AlternateContent>
          <mc:Choice Requires="wps">
            <w:drawing>
              <wp:anchor distT="0" distB="0" distL="114300" distR="114300" simplePos="0" relativeHeight="251644928" behindDoc="0" locked="0" layoutInCell="1" allowOverlap="1" wp14:anchorId="46F5E046" wp14:editId="6031893E">
                <wp:simplePos x="0" y="0"/>
                <wp:positionH relativeFrom="column">
                  <wp:posOffset>-502920</wp:posOffset>
                </wp:positionH>
                <wp:positionV relativeFrom="paragraph">
                  <wp:posOffset>4922520</wp:posOffset>
                </wp:positionV>
                <wp:extent cx="3086100" cy="579120"/>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AF8E" w14:textId="597E3F4A" w:rsidR="00B1301E" w:rsidRPr="00C71D70" w:rsidRDefault="008C5E89" w:rsidP="005763B8">
                            <w:pPr>
                              <w:jc w:val="center"/>
                              <w:rPr>
                                <w:rFonts w:ascii="75 Helvetica Bold" w:hAnsi="75 Helvetica Bold"/>
                                <w:b/>
                                <w:caps/>
                                <w:color w:val="9D1C20"/>
                                <w:sz w:val="32"/>
                                <w:szCs w:val="32"/>
                              </w:rPr>
                            </w:pPr>
                            <w:r>
                              <w:rPr>
                                <w:rFonts w:ascii="75 Helvetica Bold" w:hAnsi="75 Helvetica Bold"/>
                                <w:b/>
                                <w:caps/>
                                <w:color w:val="9D1C20"/>
                                <w:sz w:val="32"/>
                                <w:szCs w:val="32"/>
                              </w:rPr>
                              <w:t>MULTI USE GAMES AREA</w:t>
                            </w:r>
                            <w:r w:rsidR="003955A1">
                              <w:rPr>
                                <w:rFonts w:ascii="75 Helvetica Bold" w:hAnsi="75 Helvetica Bold"/>
                                <w:b/>
                                <w:caps/>
                                <w:color w:val="9D1C20"/>
                                <w:sz w:val="32"/>
                                <w:szCs w:val="32"/>
                              </w:rPr>
                              <w:t xml:space="preserve"> (MUGA)</w:t>
                            </w:r>
                          </w:p>
                          <w:p w14:paraId="0645D339" w14:textId="77777777" w:rsidR="00B1301E" w:rsidRPr="00167CCA" w:rsidRDefault="00B1301E" w:rsidP="00B1301E">
                            <w:pPr>
                              <w:rPr>
                                <w:rFonts w:ascii="Helvetica Light" w:hAnsi="Helvetica Light"/>
                                <w:caps/>
                                <w:color w:val="9D1C20"/>
                                <w:sz w:val="28"/>
                              </w:rPr>
                            </w:pPr>
                          </w:p>
                          <w:p w14:paraId="3FC4F644" w14:textId="77777777" w:rsidR="00B1301E" w:rsidRPr="00167CCA" w:rsidRDefault="00B1301E" w:rsidP="00B1301E">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E046" id="Text Box 9" o:spid="_x0000_s1028" type="#_x0000_t202" style="position:absolute;left:0;text-align:left;margin-left:-39.6pt;margin-top:387.6pt;width:243pt;height:45.6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" filled="f" stroked="f">
                <v:textbox>
                  <w:txbxContent>
                    <w:p w14:paraId="71F2AF8E" w14:textId="597E3F4A" w:rsidR="00B1301E" w:rsidRPr="00C71D70" w:rsidRDefault="008C5E89" w:rsidP="005763B8">
                      <w:pPr>
                        <w:jc w:val="center"/>
                        <w:rPr>
                          <w:rFonts w:ascii="75 Helvetica Bold" w:hAnsi="75 Helvetica Bold"/>
                          <w:b/>
                          <w:caps/>
                          <w:color w:val="9D1C20"/>
                          <w:sz w:val="32"/>
                          <w:szCs w:val="32"/>
                        </w:rPr>
                      </w:pPr>
                      <w:r>
                        <w:rPr>
                          <w:rFonts w:ascii="75 Helvetica Bold" w:hAnsi="75 Helvetica Bold"/>
                          <w:b/>
                          <w:caps/>
                          <w:color w:val="9D1C20"/>
                          <w:sz w:val="32"/>
                          <w:szCs w:val="32"/>
                        </w:rPr>
                        <w:t>MULTI USE GAMES AREA</w:t>
                      </w:r>
                      <w:r w:rsidR="003955A1">
                        <w:rPr>
                          <w:rFonts w:ascii="75 Helvetica Bold" w:hAnsi="75 Helvetica Bold"/>
                          <w:b/>
                          <w:caps/>
                          <w:color w:val="9D1C20"/>
                          <w:sz w:val="32"/>
                          <w:szCs w:val="32"/>
                        </w:rPr>
                        <w:t xml:space="preserve"> (MUGA)</w:t>
                      </w:r>
                    </w:p>
                    <w:p w14:paraId="0645D339" w14:textId="77777777" w:rsidR="00B1301E" w:rsidRPr="00167CCA" w:rsidRDefault="00B1301E" w:rsidP="00B1301E">
                      <w:pPr>
                        <w:rPr>
                          <w:rFonts w:ascii="Helvetica Light" w:hAnsi="Helvetica Light"/>
                          <w:caps/>
                          <w:color w:val="9D1C20"/>
                          <w:sz w:val="28"/>
                        </w:rPr>
                      </w:pPr>
                    </w:p>
                    <w:p w14:paraId="3FC4F644" w14:textId="77777777" w:rsidR="00B1301E" w:rsidRPr="00167CCA" w:rsidRDefault="00B1301E" w:rsidP="00B1301E">
                      <w:pPr>
                        <w:rPr>
                          <w:rFonts w:ascii="Helvetica Light" w:hAnsi="Helvetica Light"/>
                          <w:caps/>
                          <w:color w:val="9D1C20"/>
                          <w:sz w:val="28"/>
                        </w:rPr>
                      </w:pPr>
                    </w:p>
                  </w:txbxContent>
                </v:textbox>
              </v:shape>
            </w:pict>
          </mc:Fallback>
        </mc:AlternateContent>
      </w:r>
      <w:r>
        <w:rPr>
          <w:noProof/>
          <w:szCs w:val="20"/>
          <w:lang w:val="en-GB" w:eastAsia="en-GB"/>
        </w:rPr>
        <mc:AlternateContent>
          <mc:Choice Requires="wps">
            <w:drawing>
              <wp:anchor distT="0" distB="0" distL="114300" distR="114300" simplePos="0" relativeHeight="251641856" behindDoc="0" locked="0" layoutInCell="1" allowOverlap="1" wp14:anchorId="68B9D450" wp14:editId="2C0E7E8D">
                <wp:simplePos x="0" y="0"/>
                <wp:positionH relativeFrom="column">
                  <wp:posOffset>-525780</wp:posOffset>
                </wp:positionH>
                <wp:positionV relativeFrom="paragraph">
                  <wp:posOffset>1729740</wp:posOffset>
                </wp:positionV>
                <wp:extent cx="3061335" cy="3192780"/>
                <wp:effectExtent l="0" t="0" r="0" b="762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1335" cy="319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3FA1E" w14:textId="77777777" w:rsidR="00B1301E" w:rsidRPr="00385B91" w:rsidRDefault="00D125ED" w:rsidP="00E66529">
                            <w:pPr>
                              <w:pStyle w:val="BodyText01"/>
                              <w:jc w:val="both"/>
                              <w:rPr>
                                <w:color w:val="auto"/>
                              </w:rPr>
                            </w:pPr>
                            <w:r w:rsidRPr="00385B91">
                              <w:rPr>
                                <w:color w:val="auto"/>
                              </w:rPr>
                              <w:t>The Llandough War Memorial Hall comprises of a large hall capable of accommodating up to 100 people, a large and well-equipped kitchen, disabled toilet facilities</w:t>
                            </w:r>
                            <w:r w:rsidR="00C55669" w:rsidRPr="00385B91">
                              <w:rPr>
                                <w:color w:val="auto"/>
                              </w:rPr>
                              <w:t>, baby changing facilities</w:t>
                            </w:r>
                            <w:r w:rsidRPr="00385B91">
                              <w:rPr>
                                <w:color w:val="auto"/>
                              </w:rPr>
                              <w:t xml:space="preserve"> and rear meeting room space for up to 12 people.</w:t>
                            </w:r>
                          </w:p>
                          <w:p w14:paraId="11FF0F18" w14:textId="68D9F8C4" w:rsidR="00D125ED" w:rsidRPr="00385B91" w:rsidRDefault="00D125ED" w:rsidP="00E66529">
                            <w:pPr>
                              <w:pStyle w:val="BodyText01"/>
                              <w:jc w:val="both"/>
                              <w:rPr>
                                <w:color w:val="auto"/>
                              </w:rPr>
                            </w:pPr>
                            <w:r w:rsidRPr="00385B91">
                              <w:rPr>
                                <w:color w:val="auto"/>
                              </w:rPr>
                              <w:t xml:space="preserve">The Hall has been maintained to a very high standard and is currently available for celebratory parties, meetings of groups as well as sporting and cultural activities. Hire rates are very reasonable </w:t>
                            </w:r>
                            <w:r w:rsidR="00F0356A" w:rsidRPr="00385B91">
                              <w:rPr>
                                <w:color w:val="auto"/>
                              </w:rPr>
                              <w:t>-f</w:t>
                            </w:r>
                            <w:r w:rsidRPr="00385B91">
                              <w:rPr>
                                <w:color w:val="auto"/>
                              </w:rPr>
                              <w:t>or occasional users the rate is £1</w:t>
                            </w:r>
                            <w:r w:rsidR="00DD44E5" w:rsidRPr="00385B91">
                              <w:rPr>
                                <w:color w:val="auto"/>
                              </w:rPr>
                              <w:t>5</w:t>
                            </w:r>
                            <w:r w:rsidRPr="00385B91">
                              <w:rPr>
                                <w:color w:val="auto"/>
                              </w:rPr>
                              <w:t xml:space="preserve"> for the first hour and £1</w:t>
                            </w:r>
                            <w:r w:rsidR="00DD44E5" w:rsidRPr="00385B91">
                              <w:rPr>
                                <w:color w:val="auto"/>
                              </w:rPr>
                              <w:t>1</w:t>
                            </w:r>
                            <w:r w:rsidRPr="00385B91">
                              <w:rPr>
                                <w:color w:val="auto"/>
                              </w:rPr>
                              <w:t xml:space="preserve"> per hour thereafter and for regular users a </w:t>
                            </w:r>
                            <w:r w:rsidR="002F05DF" w:rsidRPr="00385B91">
                              <w:rPr>
                                <w:color w:val="auto"/>
                              </w:rPr>
                              <w:t>much-reduced</w:t>
                            </w:r>
                            <w:r w:rsidRPr="00385B91">
                              <w:rPr>
                                <w:color w:val="auto"/>
                              </w:rPr>
                              <w:t xml:space="preserve"> price of £</w:t>
                            </w:r>
                            <w:r w:rsidR="00DD44E5" w:rsidRPr="00385B91">
                              <w:rPr>
                                <w:color w:val="auto"/>
                              </w:rPr>
                              <w:t>9.00</w:t>
                            </w:r>
                            <w:r w:rsidRPr="00385B91">
                              <w:rPr>
                                <w:color w:val="auto"/>
                              </w:rPr>
                              <w:t xml:space="preserve"> per hour. There are a </w:t>
                            </w:r>
                            <w:r w:rsidR="00643DD1" w:rsidRPr="00385B91">
                              <w:rPr>
                                <w:color w:val="auto"/>
                              </w:rPr>
                              <w:t xml:space="preserve">limited </w:t>
                            </w:r>
                            <w:r w:rsidRPr="00385B91">
                              <w:rPr>
                                <w:color w:val="auto"/>
                              </w:rPr>
                              <w:t xml:space="preserve">number of weekday evening and weekend slots that are available for immediate hire. </w:t>
                            </w:r>
                          </w:p>
                          <w:p w14:paraId="00F2B60F" w14:textId="77777777" w:rsidR="00D125ED" w:rsidRDefault="00D125ED" w:rsidP="00E66529">
                            <w:pPr>
                              <w:pStyle w:val="BodyText01"/>
                              <w:jc w:val="both"/>
                            </w:pPr>
                            <w:r w:rsidRPr="00385B91">
                              <w:rPr>
                                <w:color w:val="auto"/>
                              </w:rPr>
                              <w:t xml:space="preserve">If you are interested in making a booking, please contact Paul Egan on 01446 409294 or by e-mail </w:t>
                            </w:r>
                            <w:hyperlink r:id="rId10" w:history="1">
                              <w:r w:rsidRPr="004E2CB2">
                                <w:rPr>
                                  <w:rStyle w:val="Hyperlink"/>
                                </w:rPr>
                                <w:t>p.egan67@ntlworld.com</w:t>
                              </w:r>
                            </w:hyperlink>
                          </w:p>
                          <w:p w14:paraId="7A3F029C" w14:textId="77777777" w:rsidR="00D125ED" w:rsidRPr="004A2118" w:rsidRDefault="00D125ED" w:rsidP="004A2118">
                            <w:pPr>
                              <w:pStyle w:val="BodyText01"/>
                            </w:pPr>
                          </w:p>
                          <w:p w14:paraId="5E541E78" w14:textId="77777777" w:rsidR="00B1301E" w:rsidRPr="004A2118" w:rsidRDefault="00B1301E" w:rsidP="004A2118">
                            <w:pPr>
                              <w:pStyle w:val="BodyText01"/>
                            </w:pPr>
                          </w:p>
                          <w:p w14:paraId="5C21DA74" w14:textId="77777777" w:rsidR="00B1301E" w:rsidRPr="004A2118" w:rsidRDefault="00B1301E" w:rsidP="004A2118">
                            <w:pPr>
                              <w:pStyle w:val="BodyText01"/>
                            </w:pPr>
                          </w:p>
                          <w:p w14:paraId="19C66D75" w14:textId="77777777" w:rsidR="00B1301E" w:rsidRPr="004A2118" w:rsidRDefault="00B1301E" w:rsidP="004A2118">
                            <w:pPr>
                              <w:pStyle w:val="BodyText01"/>
                            </w:pPr>
                          </w:p>
                          <w:p w14:paraId="6C61E8C2" w14:textId="77777777" w:rsidR="00B1301E" w:rsidRPr="004A2118" w:rsidRDefault="00B1301E" w:rsidP="004A2118">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D450" id="Text Box 6" o:spid="_x0000_s1029" type="#_x0000_t202" style="position:absolute;left:0;text-align:left;margin-left:-41.4pt;margin-top:136.2pt;width:241.05pt;height:251.4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" filled="f" stroked="f">
                <v:textbox>
                  <w:txbxContent>
                    <w:p w14:paraId="31E3FA1E" w14:textId="77777777" w:rsidR="00B1301E" w:rsidRPr="00385B91" w:rsidRDefault="00D125ED" w:rsidP="00E66529">
                      <w:pPr>
                        <w:pStyle w:val="BodyText01"/>
                        <w:jc w:val="both"/>
                        <w:rPr>
                          <w:color w:val="auto"/>
                        </w:rPr>
                      </w:pPr>
                      <w:r w:rsidRPr="00385B91">
                        <w:rPr>
                          <w:color w:val="auto"/>
                        </w:rPr>
                        <w:t>The Llandough War Memorial Hall comprises of a large hall capable of accommodating up to 100 people, a large and well-equipped kitchen, disabled toilet facilities</w:t>
                      </w:r>
                      <w:r w:rsidR="00C55669" w:rsidRPr="00385B91">
                        <w:rPr>
                          <w:color w:val="auto"/>
                        </w:rPr>
                        <w:t>, baby changing facilities</w:t>
                      </w:r>
                      <w:r w:rsidRPr="00385B91">
                        <w:rPr>
                          <w:color w:val="auto"/>
                        </w:rPr>
                        <w:t xml:space="preserve"> and rear meeting room space for up to 12 people.</w:t>
                      </w:r>
                    </w:p>
                    <w:p w14:paraId="11FF0F18" w14:textId="68D9F8C4" w:rsidR="00D125ED" w:rsidRPr="00385B91" w:rsidRDefault="00D125ED" w:rsidP="00E66529">
                      <w:pPr>
                        <w:pStyle w:val="BodyText01"/>
                        <w:jc w:val="both"/>
                        <w:rPr>
                          <w:color w:val="auto"/>
                        </w:rPr>
                      </w:pPr>
                      <w:r w:rsidRPr="00385B91">
                        <w:rPr>
                          <w:color w:val="auto"/>
                        </w:rPr>
                        <w:t xml:space="preserve">The Hall has been maintained to a very high standard and is currently available for celebratory parties, meetings of groups as well as sporting and cultural activities. Hire rates are very reasonable </w:t>
                      </w:r>
                      <w:r w:rsidR="00F0356A" w:rsidRPr="00385B91">
                        <w:rPr>
                          <w:color w:val="auto"/>
                        </w:rPr>
                        <w:t>-f</w:t>
                      </w:r>
                      <w:r w:rsidRPr="00385B91">
                        <w:rPr>
                          <w:color w:val="auto"/>
                        </w:rPr>
                        <w:t>or occasional users the rate is £1</w:t>
                      </w:r>
                      <w:r w:rsidR="00DD44E5" w:rsidRPr="00385B91">
                        <w:rPr>
                          <w:color w:val="auto"/>
                        </w:rPr>
                        <w:t>5</w:t>
                      </w:r>
                      <w:r w:rsidRPr="00385B91">
                        <w:rPr>
                          <w:color w:val="auto"/>
                        </w:rPr>
                        <w:t xml:space="preserve"> for the first hour and £1</w:t>
                      </w:r>
                      <w:r w:rsidR="00DD44E5" w:rsidRPr="00385B91">
                        <w:rPr>
                          <w:color w:val="auto"/>
                        </w:rPr>
                        <w:t>1</w:t>
                      </w:r>
                      <w:r w:rsidRPr="00385B91">
                        <w:rPr>
                          <w:color w:val="auto"/>
                        </w:rPr>
                        <w:t xml:space="preserve"> per hour thereafter and for regular users a </w:t>
                      </w:r>
                      <w:r w:rsidR="002F05DF" w:rsidRPr="00385B91">
                        <w:rPr>
                          <w:color w:val="auto"/>
                        </w:rPr>
                        <w:t>much-reduced</w:t>
                      </w:r>
                      <w:r w:rsidRPr="00385B91">
                        <w:rPr>
                          <w:color w:val="auto"/>
                        </w:rPr>
                        <w:t xml:space="preserve"> price of £</w:t>
                      </w:r>
                      <w:r w:rsidR="00DD44E5" w:rsidRPr="00385B91">
                        <w:rPr>
                          <w:color w:val="auto"/>
                        </w:rPr>
                        <w:t>9.00</w:t>
                      </w:r>
                      <w:r w:rsidRPr="00385B91">
                        <w:rPr>
                          <w:color w:val="auto"/>
                        </w:rPr>
                        <w:t xml:space="preserve"> per hour. There are a </w:t>
                      </w:r>
                      <w:r w:rsidR="00643DD1" w:rsidRPr="00385B91">
                        <w:rPr>
                          <w:color w:val="auto"/>
                        </w:rPr>
                        <w:t xml:space="preserve">limited </w:t>
                      </w:r>
                      <w:r w:rsidRPr="00385B91">
                        <w:rPr>
                          <w:color w:val="auto"/>
                        </w:rPr>
                        <w:t xml:space="preserve">number of weekday evening and weekend slots that are available for immediate hire. </w:t>
                      </w:r>
                    </w:p>
                    <w:p w14:paraId="00F2B60F" w14:textId="77777777" w:rsidR="00D125ED" w:rsidRDefault="00D125ED" w:rsidP="00E66529">
                      <w:pPr>
                        <w:pStyle w:val="BodyText01"/>
                        <w:jc w:val="both"/>
                      </w:pPr>
                      <w:r w:rsidRPr="00385B91">
                        <w:rPr>
                          <w:color w:val="auto"/>
                        </w:rPr>
                        <w:t xml:space="preserve">If you are interested in making a booking, please contact Paul Egan on 01446 409294 or by e-mail </w:t>
                      </w:r>
                      <w:hyperlink r:id="rId11" w:history="1">
                        <w:r w:rsidRPr="004E2CB2">
                          <w:rPr>
                            <w:rStyle w:val="Hyperlink"/>
                          </w:rPr>
                          <w:t>p.egan67@ntlworld.com</w:t>
                        </w:r>
                      </w:hyperlink>
                    </w:p>
                    <w:p w14:paraId="7A3F029C" w14:textId="77777777" w:rsidR="00D125ED" w:rsidRPr="004A2118" w:rsidRDefault="00D125ED" w:rsidP="004A2118">
                      <w:pPr>
                        <w:pStyle w:val="BodyText01"/>
                      </w:pPr>
                    </w:p>
                    <w:p w14:paraId="5E541E78" w14:textId="77777777" w:rsidR="00B1301E" w:rsidRPr="004A2118" w:rsidRDefault="00B1301E" w:rsidP="004A2118">
                      <w:pPr>
                        <w:pStyle w:val="BodyText01"/>
                      </w:pPr>
                    </w:p>
                    <w:p w14:paraId="5C21DA74" w14:textId="77777777" w:rsidR="00B1301E" w:rsidRPr="004A2118" w:rsidRDefault="00B1301E" w:rsidP="004A2118">
                      <w:pPr>
                        <w:pStyle w:val="BodyText01"/>
                      </w:pPr>
                    </w:p>
                    <w:p w14:paraId="19C66D75" w14:textId="77777777" w:rsidR="00B1301E" w:rsidRPr="004A2118" w:rsidRDefault="00B1301E" w:rsidP="004A2118">
                      <w:pPr>
                        <w:pStyle w:val="BodyText01"/>
                      </w:pPr>
                    </w:p>
                    <w:p w14:paraId="6C61E8C2" w14:textId="77777777" w:rsidR="00B1301E" w:rsidRPr="004A2118" w:rsidRDefault="00B1301E" w:rsidP="004A2118">
                      <w:pPr>
                        <w:pStyle w:val="BodyText01"/>
                      </w:pPr>
                    </w:p>
                  </w:txbxContent>
                </v:textbox>
              </v:shape>
            </w:pict>
          </mc:Fallback>
        </mc:AlternateContent>
      </w:r>
      <w:r w:rsidR="00247E26">
        <w:rPr>
          <w:noProof/>
          <w:szCs w:val="20"/>
          <w:lang w:val="en-GB" w:eastAsia="en-GB"/>
        </w:rPr>
        <mc:AlternateContent>
          <mc:Choice Requires="wps">
            <w:drawing>
              <wp:anchor distT="0" distB="0" distL="114300" distR="114300" simplePos="0" relativeHeight="251646976" behindDoc="0" locked="0" layoutInCell="1" allowOverlap="1" wp14:anchorId="40553D2D" wp14:editId="4457B14D">
                <wp:simplePos x="0" y="0"/>
                <wp:positionH relativeFrom="column">
                  <wp:posOffset>3002280</wp:posOffset>
                </wp:positionH>
                <wp:positionV relativeFrom="paragraph">
                  <wp:posOffset>3688080</wp:posOffset>
                </wp:positionV>
                <wp:extent cx="3086100" cy="4663440"/>
                <wp:effectExtent l="0" t="0" r="0" b="381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466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15CE4" w14:textId="64C8E1C6" w:rsidR="00366AA8" w:rsidRPr="00E66529" w:rsidRDefault="006C28F0" w:rsidP="003955A1">
                            <w:pPr>
                              <w:jc w:val="center"/>
                              <w:rPr>
                                <w:rFonts w:ascii="Helvetica Light" w:hAnsi="Helvetica Light"/>
                                <w:b/>
                                <w:caps/>
                                <w:color w:val="C00000"/>
                                <w:sz w:val="32"/>
                                <w:szCs w:val="32"/>
                              </w:rPr>
                            </w:pPr>
                            <w:r>
                              <w:rPr>
                                <w:rFonts w:ascii="Helvetica Light" w:hAnsi="Helvetica Light"/>
                                <w:b/>
                                <w:caps/>
                                <w:color w:val="C00000"/>
                                <w:sz w:val="32"/>
                                <w:szCs w:val="32"/>
                              </w:rPr>
                              <w:t>NEXT LITTER PICK</w:t>
                            </w:r>
                          </w:p>
                          <w:p w14:paraId="009DAC0F" w14:textId="6EE2C583" w:rsidR="003955A1" w:rsidRPr="0004506E" w:rsidRDefault="004220F4" w:rsidP="00E66529">
                            <w:pPr>
                              <w:jc w:val="both"/>
                              <w:rPr>
                                <w:rFonts w:ascii="Arial" w:hAnsi="Arial" w:cs="Arial"/>
                                <w:b/>
                                <w:sz w:val="20"/>
                                <w:szCs w:val="20"/>
                              </w:rPr>
                            </w:pPr>
                            <w:r>
                              <w:rPr>
                                <w:rFonts w:ascii="Arial" w:hAnsi="Arial" w:cs="Arial"/>
                                <w:sz w:val="20"/>
                                <w:szCs w:val="20"/>
                              </w:rPr>
                              <w:t xml:space="preserve">The Community Council will be holding a litter pick on Saturday </w:t>
                            </w:r>
                            <w:r w:rsidR="007A1F83">
                              <w:rPr>
                                <w:rFonts w:ascii="Arial" w:hAnsi="Arial" w:cs="Arial"/>
                                <w:sz w:val="20"/>
                                <w:szCs w:val="20"/>
                              </w:rPr>
                              <w:t xml:space="preserve">27 April, 2019 from 10.00am until 12 Noon. Volunteers are invited to join councillors by arriving at the Llandough War Memorial Hall at 10.00am when litter pickers and high visibility jackets will be issued. You are advised to wear suitable footwear. Litter picks are an important method of helping improve the environment of our community and it is hoped that many of you will take part. </w:t>
                            </w:r>
                          </w:p>
                          <w:p w14:paraId="319AC7FE" w14:textId="19F73BDC" w:rsidR="00247E26" w:rsidRDefault="00247E26" w:rsidP="003955A1">
                            <w:pPr>
                              <w:jc w:val="center"/>
                              <w:rPr>
                                <w:rFonts w:ascii="Arial" w:hAnsi="Arial" w:cs="Arial"/>
                                <w:sz w:val="22"/>
                                <w:szCs w:val="22"/>
                              </w:rPr>
                            </w:pPr>
                          </w:p>
                          <w:p w14:paraId="0FDD19BA" w14:textId="7F13C174" w:rsidR="00247E26" w:rsidRPr="00247E26" w:rsidRDefault="007A1F83" w:rsidP="00247E26">
                            <w:pPr>
                              <w:spacing w:after="160" w:line="256" w:lineRule="auto"/>
                              <w:jc w:val="center"/>
                              <w:rPr>
                                <w:rFonts w:ascii="Arial" w:eastAsia="Calibri" w:hAnsi="Arial" w:cs="Arial"/>
                                <w:b/>
                                <w:color w:val="C00000"/>
                                <w:sz w:val="28"/>
                                <w:szCs w:val="28"/>
                                <w:lang w:val="en-GB"/>
                              </w:rPr>
                            </w:pPr>
                            <w:bookmarkStart w:id="4" w:name="_Hlk4219381"/>
                            <w:r>
                              <w:rPr>
                                <w:rFonts w:ascii="Arial" w:eastAsia="Calibri" w:hAnsi="Arial" w:cs="Arial"/>
                                <w:b/>
                                <w:color w:val="C00000"/>
                                <w:sz w:val="28"/>
                                <w:szCs w:val="28"/>
                                <w:lang w:val="en-GB"/>
                              </w:rPr>
                              <w:t>COUNCIL SURGERY</w:t>
                            </w:r>
                          </w:p>
                          <w:bookmarkEnd w:id="4"/>
                          <w:p w14:paraId="3068FF20" w14:textId="456AA927" w:rsidR="00247E26" w:rsidRDefault="007A1F83" w:rsidP="00247E26">
                            <w:pPr>
                              <w:spacing w:after="160" w:line="256" w:lineRule="auto"/>
                              <w:jc w:val="both"/>
                              <w:rPr>
                                <w:rFonts w:ascii="Arial" w:eastAsia="Calibri" w:hAnsi="Arial" w:cs="Arial"/>
                                <w:sz w:val="20"/>
                                <w:szCs w:val="20"/>
                                <w:lang w:val="en-GB"/>
                              </w:rPr>
                            </w:pPr>
                            <w:r>
                              <w:rPr>
                                <w:rFonts w:ascii="Arial" w:eastAsia="Calibri" w:hAnsi="Arial" w:cs="Arial"/>
                                <w:sz w:val="20"/>
                                <w:szCs w:val="20"/>
                                <w:lang w:val="en-GB"/>
                              </w:rPr>
                              <w:t>Our next Council Surgery will be held on Saturday 4 May, 2019 from 10.00am until 11.00am in the Llandough War Memorial Hall. This is an opportunity for you to share your ideas and concerns with community councillors. We look forward to seeing many of you at the surgery.</w:t>
                            </w:r>
                          </w:p>
                          <w:p w14:paraId="248129D1" w14:textId="4951831B" w:rsidR="007A1F83" w:rsidRDefault="007A1F83" w:rsidP="007A1F83">
                            <w:pPr>
                              <w:spacing w:after="160" w:line="256" w:lineRule="auto"/>
                              <w:jc w:val="center"/>
                              <w:rPr>
                                <w:rFonts w:ascii="Arial" w:eastAsia="Calibri" w:hAnsi="Arial" w:cs="Arial"/>
                                <w:b/>
                                <w:color w:val="C00000"/>
                                <w:sz w:val="28"/>
                                <w:szCs w:val="28"/>
                                <w:lang w:val="en-GB"/>
                              </w:rPr>
                            </w:pPr>
                            <w:r>
                              <w:rPr>
                                <w:rFonts w:ascii="Arial" w:eastAsia="Calibri" w:hAnsi="Arial" w:cs="Arial"/>
                                <w:b/>
                                <w:color w:val="C00000"/>
                                <w:sz w:val="28"/>
                                <w:szCs w:val="28"/>
                                <w:lang w:val="en-GB"/>
                              </w:rPr>
                              <w:t>STREET FURNITURE</w:t>
                            </w:r>
                          </w:p>
                          <w:p w14:paraId="571F802B" w14:textId="12743560" w:rsidR="007A1F83" w:rsidRPr="007A1F83" w:rsidRDefault="007A1F83" w:rsidP="007A1F83">
                            <w:pPr>
                              <w:spacing w:after="160" w:line="256" w:lineRule="auto"/>
                              <w:jc w:val="both"/>
                              <w:rPr>
                                <w:rFonts w:ascii="Arial" w:eastAsia="Calibri" w:hAnsi="Arial" w:cs="Arial"/>
                                <w:sz w:val="20"/>
                                <w:szCs w:val="20"/>
                                <w:lang w:val="en-GB"/>
                              </w:rPr>
                            </w:pPr>
                            <w:r>
                              <w:rPr>
                                <w:rFonts w:ascii="Arial" w:eastAsia="Calibri" w:hAnsi="Arial" w:cs="Arial"/>
                                <w:sz w:val="20"/>
                                <w:szCs w:val="20"/>
                                <w:lang w:val="en-GB"/>
                              </w:rPr>
                              <w:t>The Council arranged for benches on the village green and garden to be painted in September last year and we will also be having the benches at Brook</w:t>
                            </w:r>
                            <w:r w:rsidR="00BD1922">
                              <w:rPr>
                                <w:rFonts w:ascii="Arial" w:eastAsia="Calibri" w:hAnsi="Arial" w:cs="Arial"/>
                                <w:sz w:val="20"/>
                                <w:szCs w:val="20"/>
                                <w:lang w:val="en-GB"/>
                              </w:rPr>
                              <w:t xml:space="preserve"> Green</w:t>
                            </w:r>
                            <w:r>
                              <w:rPr>
                                <w:rFonts w:ascii="Arial" w:eastAsia="Calibri" w:hAnsi="Arial" w:cs="Arial"/>
                                <w:sz w:val="20"/>
                                <w:szCs w:val="20"/>
                                <w:lang w:val="en-GB"/>
                              </w:rPr>
                              <w:t xml:space="preserve"> painted in the next few weeks. </w:t>
                            </w:r>
                          </w:p>
                          <w:p w14:paraId="6B83D2E6" w14:textId="77777777" w:rsidR="007A1F83" w:rsidRDefault="007A1F83" w:rsidP="007A1F83">
                            <w:pPr>
                              <w:spacing w:after="160" w:line="256" w:lineRule="auto"/>
                              <w:jc w:val="center"/>
                              <w:rPr>
                                <w:rFonts w:ascii="Arial" w:eastAsia="Calibri" w:hAnsi="Arial" w:cs="Arial"/>
                                <w:sz w:val="20"/>
                                <w:szCs w:val="20"/>
                                <w:lang w:val="en-GB"/>
                              </w:rPr>
                            </w:pPr>
                          </w:p>
                          <w:p w14:paraId="56039F4B" w14:textId="77777777" w:rsidR="007A1F83" w:rsidRPr="00247E26" w:rsidRDefault="007A1F83" w:rsidP="00247E26">
                            <w:pPr>
                              <w:spacing w:after="160" w:line="256" w:lineRule="auto"/>
                              <w:jc w:val="both"/>
                              <w:rPr>
                                <w:rFonts w:ascii="Arial" w:eastAsia="Calibri" w:hAnsi="Arial" w:cs="Arial"/>
                                <w:sz w:val="20"/>
                                <w:szCs w:val="20"/>
                                <w:lang w:val="en-GB"/>
                              </w:rPr>
                            </w:pPr>
                          </w:p>
                          <w:p w14:paraId="0121D7A1" w14:textId="0A59F3EA" w:rsidR="00247E26" w:rsidRDefault="00247E26" w:rsidP="003955A1">
                            <w:pPr>
                              <w:jc w:val="center"/>
                              <w:rPr>
                                <w:rFonts w:ascii="Arial" w:hAnsi="Arial" w:cs="Arial"/>
                                <w:sz w:val="22"/>
                                <w:szCs w:val="22"/>
                              </w:rPr>
                            </w:pPr>
                          </w:p>
                          <w:p w14:paraId="37EF02DE" w14:textId="77777777" w:rsidR="00247E26" w:rsidRPr="003955A1" w:rsidRDefault="00247E26" w:rsidP="003955A1">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3D2D" id="Text Box 11" o:spid="_x0000_s1030" type="#_x0000_t202" style="position:absolute;left:0;text-align:left;margin-left:236.4pt;margin-top:290.4pt;width:243pt;height:367.2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" filled="f" stroked="f">
                <v:textbox>
                  <w:txbxContent>
                    <w:p w14:paraId="79315CE4" w14:textId="64C8E1C6" w:rsidR="00366AA8" w:rsidRPr="00E66529" w:rsidRDefault="006C28F0" w:rsidP="003955A1">
                      <w:pPr>
                        <w:jc w:val="center"/>
                        <w:rPr>
                          <w:rFonts w:ascii="Helvetica Light" w:hAnsi="Helvetica Light"/>
                          <w:b/>
                          <w:caps/>
                          <w:color w:val="C00000"/>
                          <w:sz w:val="32"/>
                          <w:szCs w:val="32"/>
                        </w:rPr>
                      </w:pPr>
                      <w:r>
                        <w:rPr>
                          <w:rFonts w:ascii="Helvetica Light" w:hAnsi="Helvetica Light"/>
                          <w:b/>
                          <w:caps/>
                          <w:color w:val="C00000"/>
                          <w:sz w:val="32"/>
                          <w:szCs w:val="32"/>
                        </w:rPr>
                        <w:t>NEXT LITTER PICK</w:t>
                      </w:r>
                    </w:p>
                    <w:p w14:paraId="009DAC0F" w14:textId="6EE2C583" w:rsidR="003955A1" w:rsidRPr="0004506E" w:rsidRDefault="004220F4" w:rsidP="00E66529">
                      <w:pPr>
                        <w:jc w:val="both"/>
                        <w:rPr>
                          <w:rFonts w:ascii="Arial" w:hAnsi="Arial" w:cs="Arial"/>
                          <w:b/>
                          <w:sz w:val="20"/>
                          <w:szCs w:val="20"/>
                        </w:rPr>
                      </w:pPr>
                      <w:r>
                        <w:rPr>
                          <w:rFonts w:ascii="Arial" w:hAnsi="Arial" w:cs="Arial"/>
                          <w:sz w:val="20"/>
                          <w:szCs w:val="20"/>
                        </w:rPr>
                        <w:t xml:space="preserve">The Community Council will be holding a litter pick on Saturday </w:t>
                      </w:r>
                      <w:r w:rsidR="007A1F83">
                        <w:rPr>
                          <w:rFonts w:ascii="Arial" w:hAnsi="Arial" w:cs="Arial"/>
                          <w:sz w:val="20"/>
                          <w:szCs w:val="20"/>
                        </w:rPr>
                        <w:t xml:space="preserve">27 April, 2019 from 10.00am until 12 Noon. Volunteers are invited to join councillors by arriving at the Llandough War Memorial Hall at 10.00am when litter pickers and high visibility jackets will be issued. You are advised to wear suitable footwear. Litter picks are an important method of helping improve the environment of our community and it is hoped that many of you will take part. </w:t>
                      </w:r>
                    </w:p>
                    <w:p w14:paraId="319AC7FE" w14:textId="19F73BDC" w:rsidR="00247E26" w:rsidRDefault="00247E26" w:rsidP="003955A1">
                      <w:pPr>
                        <w:jc w:val="center"/>
                        <w:rPr>
                          <w:rFonts w:ascii="Arial" w:hAnsi="Arial" w:cs="Arial"/>
                          <w:sz w:val="22"/>
                          <w:szCs w:val="22"/>
                        </w:rPr>
                      </w:pPr>
                    </w:p>
                    <w:p w14:paraId="0FDD19BA" w14:textId="7F13C174" w:rsidR="00247E26" w:rsidRPr="00247E26" w:rsidRDefault="007A1F83" w:rsidP="00247E26">
                      <w:pPr>
                        <w:spacing w:after="160" w:line="256" w:lineRule="auto"/>
                        <w:jc w:val="center"/>
                        <w:rPr>
                          <w:rFonts w:ascii="Arial" w:eastAsia="Calibri" w:hAnsi="Arial" w:cs="Arial"/>
                          <w:b/>
                          <w:color w:val="C00000"/>
                          <w:sz w:val="28"/>
                          <w:szCs w:val="28"/>
                          <w:lang w:val="en-GB"/>
                        </w:rPr>
                      </w:pPr>
                      <w:bookmarkStart w:id="5" w:name="_Hlk4219381"/>
                      <w:r>
                        <w:rPr>
                          <w:rFonts w:ascii="Arial" w:eastAsia="Calibri" w:hAnsi="Arial" w:cs="Arial"/>
                          <w:b/>
                          <w:color w:val="C00000"/>
                          <w:sz w:val="28"/>
                          <w:szCs w:val="28"/>
                          <w:lang w:val="en-GB"/>
                        </w:rPr>
                        <w:t>COUNCIL SURGERY</w:t>
                      </w:r>
                    </w:p>
                    <w:bookmarkEnd w:id="5"/>
                    <w:p w14:paraId="3068FF20" w14:textId="456AA927" w:rsidR="00247E26" w:rsidRDefault="007A1F83" w:rsidP="00247E26">
                      <w:pPr>
                        <w:spacing w:after="160" w:line="256" w:lineRule="auto"/>
                        <w:jc w:val="both"/>
                        <w:rPr>
                          <w:rFonts w:ascii="Arial" w:eastAsia="Calibri" w:hAnsi="Arial" w:cs="Arial"/>
                          <w:sz w:val="20"/>
                          <w:szCs w:val="20"/>
                          <w:lang w:val="en-GB"/>
                        </w:rPr>
                      </w:pPr>
                      <w:r>
                        <w:rPr>
                          <w:rFonts w:ascii="Arial" w:eastAsia="Calibri" w:hAnsi="Arial" w:cs="Arial"/>
                          <w:sz w:val="20"/>
                          <w:szCs w:val="20"/>
                          <w:lang w:val="en-GB"/>
                        </w:rPr>
                        <w:t>Our next Council Surgery will be held on Saturday 4 May, 2019 from 10.00am until 11.00am in the Llandough War Memorial Hall. This is an opportunity for you to share your ideas and concerns with community councillors. We look forward to seeing many of you at the surgery.</w:t>
                      </w:r>
                    </w:p>
                    <w:p w14:paraId="248129D1" w14:textId="4951831B" w:rsidR="007A1F83" w:rsidRDefault="007A1F83" w:rsidP="007A1F83">
                      <w:pPr>
                        <w:spacing w:after="160" w:line="256" w:lineRule="auto"/>
                        <w:jc w:val="center"/>
                        <w:rPr>
                          <w:rFonts w:ascii="Arial" w:eastAsia="Calibri" w:hAnsi="Arial" w:cs="Arial"/>
                          <w:b/>
                          <w:color w:val="C00000"/>
                          <w:sz w:val="28"/>
                          <w:szCs w:val="28"/>
                          <w:lang w:val="en-GB"/>
                        </w:rPr>
                      </w:pPr>
                      <w:r>
                        <w:rPr>
                          <w:rFonts w:ascii="Arial" w:eastAsia="Calibri" w:hAnsi="Arial" w:cs="Arial"/>
                          <w:b/>
                          <w:color w:val="C00000"/>
                          <w:sz w:val="28"/>
                          <w:szCs w:val="28"/>
                          <w:lang w:val="en-GB"/>
                        </w:rPr>
                        <w:t>STREET FURNITURE</w:t>
                      </w:r>
                    </w:p>
                    <w:p w14:paraId="571F802B" w14:textId="12743560" w:rsidR="007A1F83" w:rsidRPr="007A1F83" w:rsidRDefault="007A1F83" w:rsidP="007A1F83">
                      <w:pPr>
                        <w:spacing w:after="160" w:line="256" w:lineRule="auto"/>
                        <w:jc w:val="both"/>
                        <w:rPr>
                          <w:rFonts w:ascii="Arial" w:eastAsia="Calibri" w:hAnsi="Arial" w:cs="Arial"/>
                          <w:sz w:val="20"/>
                          <w:szCs w:val="20"/>
                          <w:lang w:val="en-GB"/>
                        </w:rPr>
                      </w:pPr>
                      <w:r>
                        <w:rPr>
                          <w:rFonts w:ascii="Arial" w:eastAsia="Calibri" w:hAnsi="Arial" w:cs="Arial"/>
                          <w:sz w:val="20"/>
                          <w:szCs w:val="20"/>
                          <w:lang w:val="en-GB"/>
                        </w:rPr>
                        <w:t>The Council arranged for benches on the village green and garden to be painted in September last year and we will also be having the benches at Brook</w:t>
                      </w:r>
                      <w:r w:rsidR="00BD1922">
                        <w:rPr>
                          <w:rFonts w:ascii="Arial" w:eastAsia="Calibri" w:hAnsi="Arial" w:cs="Arial"/>
                          <w:sz w:val="20"/>
                          <w:szCs w:val="20"/>
                          <w:lang w:val="en-GB"/>
                        </w:rPr>
                        <w:t xml:space="preserve"> Green</w:t>
                      </w:r>
                      <w:r>
                        <w:rPr>
                          <w:rFonts w:ascii="Arial" w:eastAsia="Calibri" w:hAnsi="Arial" w:cs="Arial"/>
                          <w:sz w:val="20"/>
                          <w:szCs w:val="20"/>
                          <w:lang w:val="en-GB"/>
                        </w:rPr>
                        <w:t xml:space="preserve"> painted in the next few weeks. </w:t>
                      </w:r>
                    </w:p>
                    <w:p w14:paraId="6B83D2E6" w14:textId="77777777" w:rsidR="007A1F83" w:rsidRDefault="007A1F83" w:rsidP="007A1F83">
                      <w:pPr>
                        <w:spacing w:after="160" w:line="256" w:lineRule="auto"/>
                        <w:jc w:val="center"/>
                        <w:rPr>
                          <w:rFonts w:ascii="Arial" w:eastAsia="Calibri" w:hAnsi="Arial" w:cs="Arial"/>
                          <w:sz w:val="20"/>
                          <w:szCs w:val="20"/>
                          <w:lang w:val="en-GB"/>
                        </w:rPr>
                      </w:pPr>
                    </w:p>
                    <w:p w14:paraId="56039F4B" w14:textId="77777777" w:rsidR="007A1F83" w:rsidRPr="00247E26" w:rsidRDefault="007A1F83" w:rsidP="00247E26">
                      <w:pPr>
                        <w:spacing w:after="160" w:line="256" w:lineRule="auto"/>
                        <w:jc w:val="both"/>
                        <w:rPr>
                          <w:rFonts w:ascii="Arial" w:eastAsia="Calibri" w:hAnsi="Arial" w:cs="Arial"/>
                          <w:sz w:val="20"/>
                          <w:szCs w:val="20"/>
                          <w:lang w:val="en-GB"/>
                        </w:rPr>
                      </w:pPr>
                    </w:p>
                    <w:p w14:paraId="0121D7A1" w14:textId="0A59F3EA" w:rsidR="00247E26" w:rsidRDefault="00247E26" w:rsidP="003955A1">
                      <w:pPr>
                        <w:jc w:val="center"/>
                        <w:rPr>
                          <w:rFonts w:ascii="Arial" w:hAnsi="Arial" w:cs="Arial"/>
                          <w:sz w:val="22"/>
                          <w:szCs w:val="22"/>
                        </w:rPr>
                      </w:pPr>
                    </w:p>
                    <w:p w14:paraId="37EF02DE" w14:textId="77777777" w:rsidR="00247E26" w:rsidRPr="003955A1" w:rsidRDefault="00247E26" w:rsidP="003955A1">
                      <w:pPr>
                        <w:jc w:val="center"/>
                        <w:rPr>
                          <w:rFonts w:ascii="Arial" w:hAnsi="Arial" w:cs="Arial"/>
                          <w:sz w:val="22"/>
                          <w:szCs w:val="22"/>
                        </w:rPr>
                      </w:pPr>
                    </w:p>
                  </w:txbxContent>
                </v:textbox>
              </v:shape>
            </w:pict>
          </mc:Fallback>
        </mc:AlternateContent>
      </w:r>
      <w:r w:rsidR="00FA6418">
        <w:rPr>
          <w:noProof/>
          <w:szCs w:val="20"/>
          <w:lang w:val="en-GB" w:eastAsia="en-GB"/>
        </w:rPr>
        <mc:AlternateContent>
          <mc:Choice Requires="wps">
            <w:drawing>
              <wp:anchor distT="0" distB="0" distL="114300" distR="114300" simplePos="0" relativeHeight="251637760" behindDoc="1" locked="0" layoutInCell="1" allowOverlap="1" wp14:anchorId="5EE4825E" wp14:editId="58BBD295">
                <wp:simplePos x="0" y="0"/>
                <wp:positionH relativeFrom="column">
                  <wp:posOffset>-502920</wp:posOffset>
                </wp:positionH>
                <wp:positionV relativeFrom="paragraph">
                  <wp:posOffset>967740</wp:posOffset>
                </wp:positionV>
                <wp:extent cx="3413760" cy="762000"/>
                <wp:effectExtent l="0" t="0" r="0" b="0"/>
                <wp:wrapThrough wrapText="bothSides">
                  <wp:wrapPolygon edited="0">
                    <wp:start x="241" y="0"/>
                    <wp:lineTo x="241" y="21060"/>
                    <wp:lineTo x="21214" y="21060"/>
                    <wp:lineTo x="21214" y="0"/>
                    <wp:lineTo x="241"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1376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3F80" w14:textId="2D12A5E8" w:rsidR="00B1301E" w:rsidRPr="00C71D70" w:rsidRDefault="00D125ED" w:rsidP="007943FE">
                            <w:pPr>
                              <w:pStyle w:val="Newsletterheadline"/>
                              <w:rPr>
                                <w:b/>
                                <w:sz w:val="36"/>
                                <w:szCs w:val="36"/>
                              </w:rPr>
                            </w:pPr>
                            <w:r w:rsidRPr="00C71D70">
                              <w:rPr>
                                <w:b/>
                                <w:sz w:val="36"/>
                                <w:szCs w:val="36"/>
                              </w:rPr>
                              <w:t xml:space="preserve">MAKING USE OF YOUR COMMUNITY </w:t>
                            </w:r>
                            <w:r w:rsidR="00FA6418">
                              <w:rPr>
                                <w:b/>
                                <w:sz w:val="36"/>
                                <w:szCs w:val="36"/>
                              </w:rPr>
                              <w:t>hall hallhalhhhhh</w:t>
                            </w:r>
                            <w:r w:rsidR="00FA6418" w:rsidRPr="00FA6418">
                              <w:rPr>
                                <w:b/>
                                <w:color w:val="C00000"/>
                                <w:sz w:val="36"/>
                                <w:szCs w:val="36"/>
                              </w:rPr>
                              <w:t>hhhhhallhallh</w:t>
                            </w:r>
                            <w:r w:rsidRPr="00FA6418">
                              <w:rPr>
                                <w:b/>
                                <w:color w:val="C00000"/>
                                <w:sz w:val="36"/>
                                <w:szCs w:val="36"/>
                              </w:rPr>
                              <w:t>HALL</w:t>
                            </w:r>
                          </w:p>
                          <w:p w14:paraId="59CDCEDD" w14:textId="77777777" w:rsidR="00B1301E" w:rsidRPr="00D95F09" w:rsidRDefault="00B1301E" w:rsidP="00B1301E">
                            <w:pPr>
                              <w:rPr>
                                <w:rFonts w:ascii="75 Helvetica Bold" w:hAnsi="75 Helvetica Bold"/>
                                <w:caps/>
                                <w:color w:val="9D1C20"/>
                                <w:sz w:val="28"/>
                              </w:rPr>
                            </w:pPr>
                          </w:p>
                          <w:p w14:paraId="4785EB6C" w14:textId="77777777" w:rsidR="00B1301E" w:rsidRPr="00167CCA" w:rsidRDefault="00B1301E" w:rsidP="00B1301E">
                            <w:pPr>
                              <w:rPr>
                                <w:rFonts w:ascii="Helvetica Light" w:hAnsi="Helvetica Light"/>
                                <w:caps/>
                                <w:color w:val="9D1C20"/>
                                <w:sz w:val="28"/>
                              </w:rPr>
                            </w:pPr>
                          </w:p>
                          <w:p w14:paraId="77A560BA" w14:textId="77777777" w:rsidR="00B1301E" w:rsidRPr="00167CCA" w:rsidRDefault="00B1301E" w:rsidP="00B1301E">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825E" id="Text Box 2" o:spid="_x0000_s1031" type="#_x0000_t202" style="position:absolute;left:0;text-align:left;margin-left:-39.6pt;margin-top:76.2pt;width:268.8pt;height:60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" filled="f" stroked="f">
                <v:textbox>
                  <w:txbxContent>
                    <w:p w14:paraId="1C613F80" w14:textId="2D12A5E8" w:rsidR="00B1301E" w:rsidRPr="00C71D70" w:rsidRDefault="00D125ED" w:rsidP="007943FE">
                      <w:pPr>
                        <w:pStyle w:val="Newsletterheadline"/>
                        <w:rPr>
                          <w:b/>
                          <w:sz w:val="36"/>
                          <w:szCs w:val="36"/>
                        </w:rPr>
                      </w:pPr>
                      <w:r w:rsidRPr="00C71D70">
                        <w:rPr>
                          <w:b/>
                          <w:sz w:val="36"/>
                          <w:szCs w:val="36"/>
                        </w:rPr>
                        <w:t xml:space="preserve">MAKING USE OF YOUR COMMUNITY </w:t>
                      </w:r>
                      <w:r w:rsidR="00FA6418">
                        <w:rPr>
                          <w:b/>
                          <w:sz w:val="36"/>
                          <w:szCs w:val="36"/>
                        </w:rPr>
                        <w:t>hall hallhalhhhhh</w:t>
                      </w:r>
                      <w:r w:rsidR="00FA6418" w:rsidRPr="00FA6418">
                        <w:rPr>
                          <w:b/>
                          <w:color w:val="C00000"/>
                          <w:sz w:val="36"/>
                          <w:szCs w:val="36"/>
                        </w:rPr>
                        <w:t>hhhhhallhallh</w:t>
                      </w:r>
                      <w:r w:rsidRPr="00FA6418">
                        <w:rPr>
                          <w:b/>
                          <w:color w:val="C00000"/>
                          <w:sz w:val="36"/>
                          <w:szCs w:val="36"/>
                        </w:rPr>
                        <w:t>HALL</w:t>
                      </w:r>
                    </w:p>
                    <w:p w14:paraId="59CDCEDD" w14:textId="77777777" w:rsidR="00B1301E" w:rsidRPr="00D95F09" w:rsidRDefault="00B1301E" w:rsidP="00B1301E">
                      <w:pPr>
                        <w:rPr>
                          <w:rFonts w:ascii="75 Helvetica Bold" w:hAnsi="75 Helvetica Bold"/>
                          <w:caps/>
                          <w:color w:val="9D1C20"/>
                          <w:sz w:val="28"/>
                        </w:rPr>
                      </w:pPr>
                    </w:p>
                    <w:p w14:paraId="4785EB6C" w14:textId="77777777" w:rsidR="00B1301E" w:rsidRPr="00167CCA" w:rsidRDefault="00B1301E" w:rsidP="00B1301E">
                      <w:pPr>
                        <w:rPr>
                          <w:rFonts w:ascii="Helvetica Light" w:hAnsi="Helvetica Light"/>
                          <w:caps/>
                          <w:color w:val="9D1C20"/>
                          <w:sz w:val="28"/>
                        </w:rPr>
                      </w:pPr>
                    </w:p>
                    <w:p w14:paraId="77A560BA" w14:textId="77777777" w:rsidR="00B1301E" w:rsidRPr="00167CCA" w:rsidRDefault="00B1301E" w:rsidP="00B1301E">
                      <w:pPr>
                        <w:rPr>
                          <w:rFonts w:ascii="Helvetica Light" w:hAnsi="Helvetica Light"/>
                          <w:caps/>
                          <w:color w:val="9D1C20"/>
                          <w:sz w:val="28"/>
                        </w:rPr>
                      </w:pPr>
                    </w:p>
                  </w:txbxContent>
                </v:textbox>
                <w10:wrap type="through"/>
              </v:shape>
            </w:pict>
          </mc:Fallback>
        </mc:AlternateContent>
      </w:r>
      <w:r w:rsidR="00E0125E">
        <w:rPr>
          <w:noProof/>
          <w:szCs w:val="20"/>
          <w:lang w:val="en-GB" w:eastAsia="en-GB"/>
        </w:rPr>
        <mc:AlternateContent>
          <mc:Choice Requires="wps">
            <w:drawing>
              <wp:anchor distT="0" distB="0" distL="114300" distR="114300" simplePos="0" relativeHeight="251642880" behindDoc="0" locked="0" layoutInCell="1" allowOverlap="1" wp14:anchorId="4797FBD9" wp14:editId="5FE0A967">
                <wp:simplePos x="0" y="0"/>
                <wp:positionH relativeFrom="column">
                  <wp:posOffset>3002280</wp:posOffset>
                </wp:positionH>
                <wp:positionV relativeFrom="paragraph">
                  <wp:posOffset>3802379</wp:posOffset>
                </wp:positionV>
                <wp:extent cx="3086100" cy="4486275"/>
                <wp:effectExtent l="0" t="0" r="0" b="9525"/>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448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B4A2" w14:textId="77777777" w:rsidR="00B1301E" w:rsidRPr="00D95F09" w:rsidRDefault="00B1301E" w:rsidP="004A2118">
                            <w:pPr>
                              <w:pStyle w:val="BodyText01"/>
                              <w:rPr>
                                <w:rFonts w:ascii="Helvetica Light" w:hAnsi="Helvetica Light"/>
                                <w:caps/>
                                <w:color w:val="800000"/>
                              </w:rPr>
                            </w:pPr>
                          </w:p>
                          <w:p w14:paraId="42A0794D" w14:textId="77777777" w:rsidR="00B1301E" w:rsidRPr="00D95F09" w:rsidRDefault="00B1301E" w:rsidP="004A2118">
                            <w:pPr>
                              <w:pStyle w:val="BodyText01"/>
                              <w:rPr>
                                <w:rFonts w:ascii="Helvetica Light" w:hAnsi="Helvetica Light"/>
                                <w:caps/>
                                <w:color w:val="800000"/>
                              </w:rPr>
                            </w:pPr>
                          </w:p>
                          <w:p w14:paraId="215A5FA2" w14:textId="77777777" w:rsidR="00B1301E" w:rsidRPr="00D95F09" w:rsidRDefault="00B1301E" w:rsidP="004A2118">
                            <w:pPr>
                              <w:pStyle w:val="BodyText01"/>
                              <w:rPr>
                                <w:rFonts w:ascii="Helvetica Light" w:hAnsi="Helvetica Light"/>
                                <w:caps/>
                                <w:color w:val="000000"/>
                              </w:rPr>
                            </w:pPr>
                          </w:p>
                          <w:p w14:paraId="23138978" w14:textId="77777777" w:rsidR="00B1301E" w:rsidRPr="00D95F09" w:rsidRDefault="00B1301E" w:rsidP="004A2118">
                            <w:pPr>
                              <w:pStyle w:val="BodyText01"/>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FBD9" id="Text Box 7" o:spid="_x0000_s1032" type="#_x0000_t202" style="position:absolute;left:0;text-align:left;margin-left:236.4pt;margin-top:299.4pt;width:243pt;height:353.2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" filled="f" stroked="f">
                <v:textbox>
                  <w:txbxContent>
                    <w:p w14:paraId="326AB4A2" w14:textId="77777777" w:rsidR="00B1301E" w:rsidRPr="00D95F09" w:rsidRDefault="00B1301E" w:rsidP="004A2118">
                      <w:pPr>
                        <w:pStyle w:val="BodyText01"/>
                        <w:rPr>
                          <w:rFonts w:ascii="Helvetica Light" w:hAnsi="Helvetica Light"/>
                          <w:caps/>
                          <w:color w:val="800000"/>
                        </w:rPr>
                      </w:pPr>
                    </w:p>
                    <w:p w14:paraId="42A0794D" w14:textId="77777777" w:rsidR="00B1301E" w:rsidRPr="00D95F09" w:rsidRDefault="00B1301E" w:rsidP="004A2118">
                      <w:pPr>
                        <w:pStyle w:val="BodyText01"/>
                        <w:rPr>
                          <w:rFonts w:ascii="Helvetica Light" w:hAnsi="Helvetica Light"/>
                          <w:caps/>
                          <w:color w:val="800000"/>
                        </w:rPr>
                      </w:pPr>
                    </w:p>
                    <w:p w14:paraId="215A5FA2" w14:textId="77777777" w:rsidR="00B1301E" w:rsidRPr="00D95F09" w:rsidRDefault="00B1301E" w:rsidP="004A2118">
                      <w:pPr>
                        <w:pStyle w:val="BodyText01"/>
                        <w:rPr>
                          <w:rFonts w:ascii="Helvetica Light" w:hAnsi="Helvetica Light"/>
                          <w:caps/>
                          <w:color w:val="000000"/>
                        </w:rPr>
                      </w:pPr>
                    </w:p>
                    <w:p w14:paraId="23138978" w14:textId="77777777" w:rsidR="00B1301E" w:rsidRPr="00D95F09" w:rsidRDefault="00B1301E" w:rsidP="004A2118">
                      <w:pPr>
                        <w:pStyle w:val="BodyText01"/>
                        <w:rPr>
                          <w:rFonts w:ascii="Helvetica Light" w:hAnsi="Helvetica Light"/>
                          <w:caps/>
                          <w:color w:val="000000"/>
                        </w:rPr>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38784" behindDoc="0" locked="0" layoutInCell="1" allowOverlap="1" wp14:anchorId="4EA6B560" wp14:editId="66393F7F">
                <wp:simplePos x="0" y="0"/>
                <wp:positionH relativeFrom="column">
                  <wp:posOffset>4181475</wp:posOffset>
                </wp:positionH>
                <wp:positionV relativeFrom="paragraph">
                  <wp:posOffset>-416560</wp:posOffset>
                </wp:positionV>
                <wp:extent cx="1995170" cy="534035"/>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9517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98B5" w14:textId="119DF584" w:rsidR="00B1301E" w:rsidRPr="00982B96" w:rsidRDefault="006C28F0" w:rsidP="00643DD1">
                            <w:pPr>
                              <w:pStyle w:val="monthyear"/>
                              <w:jc w:val="center"/>
                              <w:rPr>
                                <w:b/>
                                <w:color w:val="auto"/>
                                <w:lang w:val="en-GB"/>
                              </w:rPr>
                            </w:pPr>
                            <w:r>
                              <w:rPr>
                                <w:b/>
                                <w:color w:val="auto"/>
                                <w:lang w:val="en-GB"/>
                              </w:rPr>
                              <w:t>SPRING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B560" id="Text Box 3" o:spid="_x0000_s1033" type="#_x0000_t202" style="position:absolute;left:0;text-align:left;margin-left:329.25pt;margin-top:-32.8pt;width:157.1pt;height:42.0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" filled="f" stroked="f">
                <v:textbox>
                  <w:txbxContent>
                    <w:p w14:paraId="21EC98B5" w14:textId="119DF584" w:rsidR="00B1301E" w:rsidRPr="00982B96" w:rsidRDefault="006C28F0" w:rsidP="00643DD1">
                      <w:pPr>
                        <w:pStyle w:val="monthyear"/>
                        <w:jc w:val="center"/>
                        <w:rPr>
                          <w:b/>
                          <w:color w:val="auto"/>
                          <w:lang w:val="en-GB"/>
                        </w:rPr>
                      </w:pPr>
                      <w:r>
                        <w:rPr>
                          <w:b/>
                          <w:color w:val="auto"/>
                          <w:lang w:val="en-GB"/>
                        </w:rPr>
                        <w:t>SPRING 2019</w:t>
                      </w:r>
                    </w:p>
                  </w:txbxContent>
                </v:textbox>
              </v:shape>
            </w:pict>
          </mc:Fallback>
        </mc:AlternateContent>
      </w:r>
      <w:r w:rsidR="00D31DF0">
        <w:rPr>
          <w:noProof/>
          <w:szCs w:val="20"/>
          <w:lang w:val="en-GB" w:eastAsia="en-GB"/>
        </w:rPr>
        <mc:AlternateContent>
          <mc:Choice Requires="wps">
            <w:drawing>
              <wp:anchor distT="0" distB="0" distL="114300" distR="114300" simplePos="0" relativeHeight="251648000" behindDoc="0" locked="0" layoutInCell="1" allowOverlap="1" wp14:anchorId="26F09F8D" wp14:editId="78259CCA">
                <wp:simplePos x="0" y="0"/>
                <wp:positionH relativeFrom="column">
                  <wp:posOffset>3232785</wp:posOffset>
                </wp:positionH>
                <wp:positionV relativeFrom="paragraph">
                  <wp:posOffset>1136650</wp:posOffset>
                </wp:positionV>
                <wp:extent cx="2685415" cy="2245360"/>
                <wp:effectExtent l="0" t="0" r="635" b="254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22453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1C182" w14:textId="77777777" w:rsidR="00B1301E" w:rsidRPr="002D7A67" w:rsidRDefault="00B1301E">
                            <w:pPr>
                              <w:rPr>
                                <w:rFonts w:ascii="45 Helvetica Light" w:hAnsi="45 Helvetica Light"/>
                                <w:color w:val="FFFFEF"/>
                                <w:sz w:val="20"/>
                              </w:rPr>
                            </w:pPr>
                          </w:p>
                          <w:p w14:paraId="4E296819" w14:textId="77777777" w:rsidR="00B1301E" w:rsidRPr="002D7A67" w:rsidRDefault="00B1301E">
                            <w:pPr>
                              <w:rPr>
                                <w:rFonts w:ascii="45 Helvetica Light" w:hAnsi="45 Helvetica Light"/>
                                <w:color w:val="FFFFEF"/>
                                <w:sz w:val="20"/>
                              </w:rPr>
                            </w:pPr>
                          </w:p>
                          <w:p w14:paraId="258B790D" w14:textId="77777777" w:rsidR="00B1301E" w:rsidRPr="002D7A67" w:rsidRDefault="00DD44E5">
                            <w:pPr>
                              <w:rPr>
                                <w:rFonts w:ascii="45 Helvetica Light" w:hAnsi="45 Helvetica Light"/>
                                <w:color w:val="FFFFEF"/>
                                <w:sz w:val="20"/>
                              </w:rPr>
                            </w:pPr>
                            <w:r>
                              <w:rPr>
                                <w:noProof/>
                                <w:lang w:val="en-GB" w:eastAsia="en-GB"/>
                              </w:rPr>
                              <w:drawing>
                                <wp:inline distT="0" distB="0" distL="0" distR="0" wp14:anchorId="6806EBCB" wp14:editId="6C90C6E6">
                                  <wp:extent cx="2502535" cy="1876901"/>
                                  <wp:effectExtent l="0" t="0" r="0" b="9525"/>
                                  <wp:docPr id="30" name="Picture 30" descr="cid:019BB605-AD12-44C8-9B44-3FE80A87C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BB605-AD12-44C8-9B44-3FE80A87C742" descr="cid:019BB605-AD12-44C8-9B44-3FE80A87C74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02535" cy="1876901"/>
                                          </a:xfrm>
                                          <a:prstGeom prst="rect">
                                            <a:avLst/>
                                          </a:prstGeom>
                                          <a:noFill/>
                                          <a:ln>
                                            <a:noFill/>
                                          </a:ln>
                                        </pic:spPr>
                                      </pic:pic>
                                    </a:graphicData>
                                  </a:graphic>
                                </wp:inline>
                              </w:drawing>
                            </w:r>
                          </w:p>
                          <w:p w14:paraId="72AFA5C3" w14:textId="77777777" w:rsidR="00B1301E" w:rsidRPr="002D7A67" w:rsidRDefault="00B1301E">
                            <w:pPr>
                              <w:rPr>
                                <w:rFonts w:ascii="45 Helvetica Light" w:hAnsi="45 Helvetica Light"/>
                                <w:color w:val="FFFFEF"/>
                                <w:sz w:val="20"/>
                              </w:rPr>
                            </w:pPr>
                          </w:p>
                          <w:p w14:paraId="577712F7" w14:textId="77777777" w:rsidR="00B1301E" w:rsidRPr="002D7A67" w:rsidRDefault="00B1301E">
                            <w:pPr>
                              <w:rPr>
                                <w:rFonts w:ascii="45 Helvetica Light" w:hAnsi="45 Helvetica Light"/>
                                <w:color w:val="FFFFEF"/>
                                <w:sz w:val="20"/>
                              </w:rPr>
                            </w:pPr>
                          </w:p>
                          <w:p w14:paraId="0E1F6194" w14:textId="77777777" w:rsidR="00B1301E" w:rsidRPr="004A2118" w:rsidRDefault="00B1301E" w:rsidP="004A2118">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9F8D" id="Text Box 12" o:spid="_x0000_s1034" type="#_x0000_t202" style="position:absolute;left:0;text-align:left;margin-left:254.55pt;margin-top:89.5pt;width:211.45pt;height:17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" fillcolor="silver" stroked="f">
                <v:textbox>
                  <w:txbxContent>
                    <w:p w14:paraId="32C1C182" w14:textId="77777777" w:rsidR="00B1301E" w:rsidRPr="002D7A67" w:rsidRDefault="00B1301E">
                      <w:pPr>
                        <w:rPr>
                          <w:rFonts w:ascii="45 Helvetica Light" w:hAnsi="45 Helvetica Light"/>
                          <w:color w:val="FFFFEF"/>
                          <w:sz w:val="20"/>
                        </w:rPr>
                      </w:pPr>
                    </w:p>
                    <w:p w14:paraId="4E296819" w14:textId="77777777" w:rsidR="00B1301E" w:rsidRPr="002D7A67" w:rsidRDefault="00B1301E">
                      <w:pPr>
                        <w:rPr>
                          <w:rFonts w:ascii="45 Helvetica Light" w:hAnsi="45 Helvetica Light"/>
                          <w:color w:val="FFFFEF"/>
                          <w:sz w:val="20"/>
                        </w:rPr>
                      </w:pPr>
                    </w:p>
                    <w:p w14:paraId="258B790D" w14:textId="77777777" w:rsidR="00B1301E" w:rsidRPr="002D7A67" w:rsidRDefault="00DD44E5">
                      <w:pPr>
                        <w:rPr>
                          <w:rFonts w:ascii="45 Helvetica Light" w:hAnsi="45 Helvetica Light"/>
                          <w:color w:val="FFFFEF"/>
                          <w:sz w:val="20"/>
                        </w:rPr>
                      </w:pPr>
                      <w:r>
                        <w:rPr>
                          <w:noProof/>
                          <w:lang w:val="en-GB" w:eastAsia="en-GB"/>
                        </w:rPr>
                        <w:drawing>
                          <wp:inline distT="0" distB="0" distL="0" distR="0" wp14:anchorId="6806EBCB" wp14:editId="6C90C6E6">
                            <wp:extent cx="2502535" cy="1876901"/>
                            <wp:effectExtent l="0" t="0" r="0" b="9525"/>
                            <wp:docPr id="30" name="Picture 30" descr="cid:019BB605-AD12-44C8-9B44-3FE80A87C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BB605-AD12-44C8-9B44-3FE80A87C742" descr="cid:019BB605-AD12-44C8-9B44-3FE80A87C74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02535" cy="1876901"/>
                                    </a:xfrm>
                                    <a:prstGeom prst="rect">
                                      <a:avLst/>
                                    </a:prstGeom>
                                    <a:noFill/>
                                    <a:ln>
                                      <a:noFill/>
                                    </a:ln>
                                  </pic:spPr>
                                </pic:pic>
                              </a:graphicData>
                            </a:graphic>
                          </wp:inline>
                        </w:drawing>
                      </w:r>
                    </w:p>
                    <w:p w14:paraId="72AFA5C3" w14:textId="77777777" w:rsidR="00B1301E" w:rsidRPr="002D7A67" w:rsidRDefault="00B1301E">
                      <w:pPr>
                        <w:rPr>
                          <w:rFonts w:ascii="45 Helvetica Light" w:hAnsi="45 Helvetica Light"/>
                          <w:color w:val="FFFFEF"/>
                          <w:sz w:val="20"/>
                        </w:rPr>
                      </w:pPr>
                    </w:p>
                    <w:p w14:paraId="577712F7" w14:textId="77777777" w:rsidR="00B1301E" w:rsidRPr="002D7A67" w:rsidRDefault="00B1301E">
                      <w:pPr>
                        <w:rPr>
                          <w:rFonts w:ascii="45 Helvetica Light" w:hAnsi="45 Helvetica Light"/>
                          <w:color w:val="FFFFEF"/>
                          <w:sz w:val="20"/>
                        </w:rPr>
                      </w:pPr>
                    </w:p>
                    <w:p w14:paraId="0E1F6194" w14:textId="77777777" w:rsidR="00B1301E" w:rsidRPr="004A2118" w:rsidRDefault="00B1301E" w:rsidP="004A2118">
                      <w:pPr>
                        <w:pStyle w:val="Photobox"/>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43904" behindDoc="0" locked="0" layoutInCell="1" allowOverlap="1" wp14:anchorId="55FCF6E7" wp14:editId="6498F021">
                <wp:simplePos x="0" y="0"/>
                <wp:positionH relativeFrom="column">
                  <wp:posOffset>3126740</wp:posOffset>
                </wp:positionH>
                <wp:positionV relativeFrom="paragraph">
                  <wp:posOffset>3515360</wp:posOffset>
                </wp:positionV>
                <wp:extent cx="1666875" cy="224790"/>
                <wp:effectExtent l="0" t="0" r="0" b="381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9141" w14:textId="77777777" w:rsidR="00B1301E" w:rsidRPr="00DD44E5" w:rsidRDefault="00DD44E5" w:rsidP="004A2118">
                            <w:pPr>
                              <w:pStyle w:val="Captionyourphoto"/>
                              <w:rPr>
                                <w:lang w:val="en-GB"/>
                              </w:rPr>
                            </w:pPr>
                            <w:r>
                              <w:rPr>
                                <w:lang w:val="en-GB"/>
                              </w:rPr>
                              <w:t>INTERIOR VIEW OF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CF6E7" id="Text Box 8" o:spid="_x0000_s1035" type="#_x0000_t202" style="position:absolute;left:0;text-align:left;margin-left:246.2pt;margin-top:276.8pt;width:131.25pt;height:17.7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" filled="f" stroked="f">
                <v:textbox>
                  <w:txbxContent>
                    <w:p w14:paraId="45E09141" w14:textId="77777777" w:rsidR="00B1301E" w:rsidRPr="00DD44E5" w:rsidRDefault="00DD44E5" w:rsidP="004A2118">
                      <w:pPr>
                        <w:pStyle w:val="Captionyourphoto"/>
                        <w:rPr>
                          <w:lang w:val="en-GB"/>
                        </w:rPr>
                      </w:pPr>
                      <w:r>
                        <w:rPr>
                          <w:lang w:val="en-GB"/>
                        </w:rPr>
                        <w:t>INTERIOR VIEW OF HALL</w:t>
                      </w:r>
                    </w:p>
                  </w:txbxContent>
                </v:textbox>
              </v:shape>
            </w:pict>
          </mc:Fallback>
        </mc:AlternateContent>
      </w:r>
      <w:r w:rsidR="00D31DF0">
        <w:rPr>
          <w:noProof/>
          <w:szCs w:val="20"/>
          <w:lang w:val="en-GB" w:eastAsia="en-GB"/>
        </w:rPr>
        <mc:AlternateContent>
          <mc:Choice Requires="wps">
            <w:drawing>
              <wp:anchor distT="0" distB="0" distL="114300" distR="114300" simplePos="0" relativeHeight="251639808" behindDoc="0" locked="0" layoutInCell="1" allowOverlap="1" wp14:anchorId="5A4117A0" wp14:editId="095508AD">
                <wp:simplePos x="0" y="0"/>
                <wp:positionH relativeFrom="column">
                  <wp:posOffset>-1955165</wp:posOffset>
                </wp:positionH>
                <wp:positionV relativeFrom="paragraph">
                  <wp:posOffset>8545830</wp:posOffset>
                </wp:positionV>
                <wp:extent cx="8115300" cy="2286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4D60" w14:textId="536421AF" w:rsidR="00B1301E" w:rsidRPr="00982B96" w:rsidRDefault="00670C99" w:rsidP="00670C99">
                            <w:pPr>
                              <w:pStyle w:val="Address"/>
                              <w:jc w:val="center"/>
                              <w:rPr>
                                <w:b/>
                              </w:rPr>
                            </w:pPr>
                            <w:r w:rsidRPr="00982B96">
                              <w:rPr>
                                <w:b/>
                              </w:rPr>
                              <w:t xml:space="preserve">Paul R. Egan, Clerk to the Council – Telephone 01446 49294 or e-mail: </w:t>
                            </w:r>
                            <w:r w:rsidR="00CB4EA4" w:rsidRPr="00982B96">
                              <w:rPr>
                                <w:b/>
                              </w:rPr>
                              <w:t>clerk@llandough-cc.co.uk</w:t>
                            </w:r>
                          </w:p>
                          <w:p w14:paraId="57C526A7" w14:textId="77777777" w:rsidR="00B1301E" w:rsidRPr="004A2118" w:rsidRDefault="00B1301E" w:rsidP="00B1301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17A0" id="Text Box 4" o:spid="_x0000_s1036" type="#_x0000_t202" style="position:absolute;left:0;text-align:left;margin-left:-153.95pt;margin-top:672.9pt;width:639pt;height:18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" filled="f" stroked="f">
                <v:textbox>
                  <w:txbxContent>
                    <w:p w14:paraId="23A04D60" w14:textId="536421AF" w:rsidR="00B1301E" w:rsidRPr="00982B96" w:rsidRDefault="00670C99" w:rsidP="00670C99">
                      <w:pPr>
                        <w:pStyle w:val="Address"/>
                        <w:jc w:val="center"/>
                        <w:rPr>
                          <w:b/>
                        </w:rPr>
                      </w:pPr>
                      <w:r w:rsidRPr="00982B96">
                        <w:rPr>
                          <w:b/>
                        </w:rPr>
                        <w:t xml:space="preserve">Paul R. Egan, Clerk to the Council – Telephone 01446 49294 or e-mail: </w:t>
                      </w:r>
                      <w:r w:rsidR="00CB4EA4" w:rsidRPr="00982B96">
                        <w:rPr>
                          <w:b/>
                        </w:rPr>
                        <w:t>clerk@llandough-cc.co.uk</w:t>
                      </w:r>
                    </w:p>
                    <w:p w14:paraId="57C526A7" w14:textId="77777777" w:rsidR="00B1301E" w:rsidRPr="004A2118" w:rsidRDefault="00B1301E" w:rsidP="00B1301E">
                      <w:pPr>
                        <w:rPr>
                          <w:rFonts w:ascii="Arial" w:hAnsi="Arial" w:cs="Arial"/>
                        </w:rPr>
                      </w:pPr>
                    </w:p>
                  </w:txbxContent>
                </v:textbox>
              </v:shape>
            </w:pict>
          </mc:Fallback>
        </mc:AlternateContent>
      </w:r>
      <w:r w:rsidR="00B1301E">
        <w:br w:type="page"/>
      </w:r>
      <w:r w:rsidR="00385B91">
        <w:rPr>
          <w:noProof/>
        </w:rPr>
        <w:lastRenderedPageBreak/>
        <mc:AlternateContent>
          <mc:Choice Requires="wps">
            <w:drawing>
              <wp:anchor distT="45720" distB="45720" distL="114300" distR="114300" simplePos="0" relativeHeight="251679744" behindDoc="0" locked="0" layoutInCell="1" allowOverlap="1" wp14:anchorId="32B443D8" wp14:editId="2825EF3F">
                <wp:simplePos x="0" y="0"/>
                <wp:positionH relativeFrom="margin">
                  <wp:posOffset>-716280</wp:posOffset>
                </wp:positionH>
                <wp:positionV relativeFrom="page">
                  <wp:posOffset>6629400</wp:posOffset>
                </wp:positionV>
                <wp:extent cx="3581400" cy="2392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81400" cy="2392680"/>
                        </a:xfrm>
                        <a:prstGeom prst="rect">
                          <a:avLst/>
                        </a:prstGeom>
                        <a:solidFill>
                          <a:srgbClr val="FFFFFF"/>
                        </a:solidFill>
                        <a:ln w="9525">
                          <a:solidFill>
                            <a:srgbClr val="000000"/>
                          </a:solidFill>
                          <a:miter lim="800000"/>
                          <a:headEnd/>
                          <a:tailEnd/>
                        </a:ln>
                      </wps:spPr>
                      <wps:txbx>
                        <w:txbxContent>
                          <w:p w14:paraId="7DE675C9" w14:textId="77777777" w:rsidR="00270776" w:rsidRDefault="00270776" w:rsidP="00FA536D">
                            <w:pPr>
                              <w:pStyle w:val="Newsletterheadline"/>
                              <w:jc w:val="center"/>
                              <w:rPr>
                                <w:rFonts w:cs="Arial"/>
                                <w:b/>
                                <w:caps w:val="0"/>
                                <w:color w:val="000000"/>
                                <w:sz w:val="20"/>
                                <w:szCs w:val="20"/>
                                <w:lang w:val="en"/>
                              </w:rPr>
                            </w:pPr>
                          </w:p>
                          <w:p w14:paraId="059D979E" w14:textId="11B8E99A" w:rsidR="00FA536D" w:rsidRPr="00C71D70" w:rsidRDefault="00FA536D" w:rsidP="00FA536D">
                            <w:pPr>
                              <w:pStyle w:val="Newsletterheadline"/>
                              <w:jc w:val="center"/>
                              <w:rPr>
                                <w:rFonts w:cs="Arial"/>
                                <w:b/>
                                <w:caps w:val="0"/>
                                <w:color w:val="000000"/>
                                <w:sz w:val="20"/>
                                <w:szCs w:val="20"/>
                                <w:lang w:val="en"/>
                              </w:rPr>
                            </w:pPr>
                            <w:r w:rsidRPr="00C71D70">
                              <w:rPr>
                                <w:rFonts w:cs="Arial"/>
                                <w:b/>
                                <w:caps w:val="0"/>
                                <w:color w:val="000000"/>
                                <w:sz w:val="20"/>
                                <w:szCs w:val="20"/>
                                <w:lang w:val="en"/>
                              </w:rPr>
                              <w:t>COUNCIL WEBSITE</w:t>
                            </w:r>
                          </w:p>
                          <w:p w14:paraId="09CE429F" w14:textId="77777777" w:rsidR="00FA536D" w:rsidRPr="00A04A81" w:rsidRDefault="00FA536D" w:rsidP="00FA536D">
                            <w:pPr>
                              <w:widowControl w:val="0"/>
                              <w:spacing w:after="96" w:line="249" w:lineRule="auto"/>
                              <w:jc w:val="both"/>
                              <w:rPr>
                                <w:rFonts w:ascii="Arial" w:hAnsi="Arial" w:cs="Arial"/>
                                <w:b/>
                                <w:bCs/>
                                <w:color w:val="000000"/>
                                <w:kern w:val="28"/>
                                <w:sz w:val="20"/>
                                <w:szCs w:val="20"/>
                                <w:lang w:val="en" w:eastAsia="en-GB"/>
                              </w:rPr>
                            </w:pPr>
                            <w:r w:rsidRPr="00A04A81">
                              <w:rPr>
                                <w:rFonts w:ascii="Arial" w:hAnsi="Arial" w:cs="Arial"/>
                                <w:b/>
                                <w:bCs/>
                                <w:color w:val="000000"/>
                                <w:kern w:val="28"/>
                                <w:sz w:val="20"/>
                                <w:szCs w:val="20"/>
                                <w:lang w:val="en" w:eastAsia="en-GB"/>
                              </w:rPr>
                              <w:t xml:space="preserve">The address for the Council’s website is </w:t>
                            </w:r>
                            <w:hyperlink r:id="rId14" w:history="1">
                              <w:r w:rsidRPr="00A04A81">
                                <w:rPr>
                                  <w:rStyle w:val="Hyperlink"/>
                                  <w:rFonts w:ascii="Arial" w:hAnsi="Arial" w:cs="Arial"/>
                                  <w:b/>
                                  <w:bCs/>
                                  <w:kern w:val="28"/>
                                  <w:sz w:val="20"/>
                                  <w:szCs w:val="20"/>
                                  <w:lang w:val="en" w:eastAsia="en-GB"/>
                                </w:rPr>
                                <w:t>www.llandough-cc.co.uk</w:t>
                              </w:r>
                            </w:hyperlink>
                            <w:r w:rsidRPr="00A04A81">
                              <w:rPr>
                                <w:rFonts w:ascii="Arial" w:hAnsi="Arial" w:cs="Arial"/>
                                <w:b/>
                                <w:bCs/>
                                <w:color w:val="000000"/>
                                <w:kern w:val="28"/>
                                <w:sz w:val="20"/>
                                <w:szCs w:val="20"/>
                                <w:lang w:val="en" w:eastAsia="en-GB"/>
                              </w:rPr>
                              <w:t xml:space="preserve">. Here you will find details of your Councillors, agendas and minutes of Council and Committee meetings, latest news and contact details of local groups and organisations. </w:t>
                            </w:r>
                          </w:p>
                          <w:p w14:paraId="375881C3" w14:textId="37885E6B" w:rsidR="0043129B" w:rsidRPr="009A36C5" w:rsidRDefault="00A04A81" w:rsidP="0043129B">
                            <w:pPr>
                              <w:jc w:val="both"/>
                              <w:rPr>
                                <w:rFonts w:ascii="Arial" w:hAnsi="Arial" w:cs="Arial"/>
                                <w:sz w:val="20"/>
                                <w:szCs w:val="20"/>
                              </w:rPr>
                            </w:pPr>
                            <w:r>
                              <w:rPr>
                                <w:rFonts w:ascii="Arial" w:hAnsi="Arial" w:cs="Arial"/>
                                <w:sz w:val="20"/>
                                <w:szCs w:val="20"/>
                              </w:rPr>
                              <w:t xml:space="preserve">For residents who are interested in the history of Llandough the website now provides full details of all buildings of significance and a 1900 map of the Llandough. There are also a number of web-links to articles relating to the community including the </w:t>
                            </w:r>
                            <w:r w:rsidR="00C47CAF">
                              <w:rPr>
                                <w:rFonts w:ascii="Arial" w:hAnsi="Arial" w:cs="Arial"/>
                                <w:sz w:val="20"/>
                                <w:szCs w:val="20"/>
                              </w:rPr>
                              <w:t xml:space="preserve">findings of an archaeological excavation that found the existence of a </w:t>
                            </w:r>
                            <w:r w:rsidR="00C47CAF" w:rsidRPr="009A36C5">
                              <w:rPr>
                                <w:rFonts w:ascii="Arial" w:hAnsi="Arial" w:cs="Arial"/>
                                <w:sz w:val="20"/>
                                <w:szCs w:val="20"/>
                              </w:rPr>
                              <w:t xml:space="preserve">an Early-medieval Monastic Cemetery at Llandough, </w:t>
                            </w:r>
                            <w:r w:rsidR="009A36C5">
                              <w:rPr>
                                <w:rFonts w:ascii="Arial" w:hAnsi="Arial" w:cs="Arial"/>
                                <w:sz w:val="20"/>
                                <w:szCs w:val="20"/>
                              </w:rPr>
                              <w:t>in 1994.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443D8" id="_x0000_s1037" type="#_x0000_t202" style="position:absolute;left:0;text-align:left;margin-left:-56.4pt;margin-top:522pt;width:282pt;height:188.4pt;flip:y;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">
                <v:textbox>
                  <w:txbxContent>
                    <w:p w14:paraId="7DE675C9" w14:textId="77777777" w:rsidR="00270776" w:rsidRDefault="00270776" w:rsidP="00FA536D">
                      <w:pPr>
                        <w:pStyle w:val="Newsletterheadline"/>
                        <w:jc w:val="center"/>
                        <w:rPr>
                          <w:rFonts w:cs="Arial"/>
                          <w:b/>
                          <w:caps w:val="0"/>
                          <w:color w:val="000000"/>
                          <w:sz w:val="20"/>
                          <w:szCs w:val="20"/>
                          <w:lang w:val="en"/>
                        </w:rPr>
                      </w:pPr>
                    </w:p>
                    <w:p w14:paraId="059D979E" w14:textId="11B8E99A" w:rsidR="00FA536D" w:rsidRPr="00C71D70" w:rsidRDefault="00FA536D" w:rsidP="00FA536D">
                      <w:pPr>
                        <w:pStyle w:val="Newsletterheadline"/>
                        <w:jc w:val="center"/>
                        <w:rPr>
                          <w:rFonts w:cs="Arial"/>
                          <w:b/>
                          <w:caps w:val="0"/>
                          <w:color w:val="000000"/>
                          <w:sz w:val="20"/>
                          <w:szCs w:val="20"/>
                          <w:lang w:val="en"/>
                        </w:rPr>
                      </w:pPr>
                      <w:r w:rsidRPr="00C71D70">
                        <w:rPr>
                          <w:rFonts w:cs="Arial"/>
                          <w:b/>
                          <w:caps w:val="0"/>
                          <w:color w:val="000000"/>
                          <w:sz w:val="20"/>
                          <w:szCs w:val="20"/>
                          <w:lang w:val="en"/>
                        </w:rPr>
                        <w:t>COUNCIL WEBSITE</w:t>
                      </w:r>
                    </w:p>
                    <w:p w14:paraId="09CE429F" w14:textId="77777777" w:rsidR="00FA536D" w:rsidRPr="00A04A81" w:rsidRDefault="00FA536D" w:rsidP="00FA536D">
                      <w:pPr>
                        <w:widowControl w:val="0"/>
                        <w:spacing w:after="96" w:line="249" w:lineRule="auto"/>
                        <w:jc w:val="both"/>
                        <w:rPr>
                          <w:rFonts w:ascii="Arial" w:hAnsi="Arial" w:cs="Arial"/>
                          <w:b/>
                          <w:bCs/>
                          <w:color w:val="000000"/>
                          <w:kern w:val="28"/>
                          <w:sz w:val="20"/>
                          <w:szCs w:val="20"/>
                          <w:lang w:val="en" w:eastAsia="en-GB"/>
                        </w:rPr>
                      </w:pPr>
                      <w:r w:rsidRPr="00A04A81">
                        <w:rPr>
                          <w:rFonts w:ascii="Arial" w:hAnsi="Arial" w:cs="Arial"/>
                          <w:b/>
                          <w:bCs/>
                          <w:color w:val="000000"/>
                          <w:kern w:val="28"/>
                          <w:sz w:val="20"/>
                          <w:szCs w:val="20"/>
                          <w:lang w:val="en" w:eastAsia="en-GB"/>
                        </w:rPr>
                        <w:t xml:space="preserve">The address for the Council’s website is </w:t>
                      </w:r>
                      <w:hyperlink r:id="rId15" w:history="1">
                        <w:r w:rsidRPr="00A04A81">
                          <w:rPr>
                            <w:rStyle w:val="Hyperlink"/>
                            <w:rFonts w:ascii="Arial" w:hAnsi="Arial" w:cs="Arial"/>
                            <w:b/>
                            <w:bCs/>
                            <w:kern w:val="28"/>
                            <w:sz w:val="20"/>
                            <w:szCs w:val="20"/>
                            <w:lang w:val="en" w:eastAsia="en-GB"/>
                          </w:rPr>
                          <w:t>www.llandough-cc.co.uk</w:t>
                        </w:r>
                      </w:hyperlink>
                      <w:r w:rsidRPr="00A04A81">
                        <w:rPr>
                          <w:rFonts w:ascii="Arial" w:hAnsi="Arial" w:cs="Arial"/>
                          <w:b/>
                          <w:bCs/>
                          <w:color w:val="000000"/>
                          <w:kern w:val="28"/>
                          <w:sz w:val="20"/>
                          <w:szCs w:val="20"/>
                          <w:lang w:val="en" w:eastAsia="en-GB"/>
                        </w:rPr>
                        <w:t xml:space="preserve">. Here you will find details of your Councillors, agendas and minutes of Council and Committee meetings, latest news and contact details of local groups and organisations. </w:t>
                      </w:r>
                    </w:p>
                    <w:p w14:paraId="375881C3" w14:textId="37885E6B" w:rsidR="0043129B" w:rsidRPr="009A36C5" w:rsidRDefault="00A04A81" w:rsidP="0043129B">
                      <w:pPr>
                        <w:jc w:val="both"/>
                        <w:rPr>
                          <w:rFonts w:ascii="Arial" w:hAnsi="Arial" w:cs="Arial"/>
                          <w:sz w:val="20"/>
                          <w:szCs w:val="20"/>
                        </w:rPr>
                      </w:pPr>
                      <w:r>
                        <w:rPr>
                          <w:rFonts w:ascii="Arial" w:hAnsi="Arial" w:cs="Arial"/>
                          <w:sz w:val="20"/>
                          <w:szCs w:val="20"/>
                        </w:rPr>
                        <w:t xml:space="preserve">For residents who are interested in the history of Llandough the website now provides full details of all buildings of significance and a 1900 map of the Llandough. There are also a number of web-links to articles relating to the community including the </w:t>
                      </w:r>
                      <w:r w:rsidR="00C47CAF">
                        <w:rPr>
                          <w:rFonts w:ascii="Arial" w:hAnsi="Arial" w:cs="Arial"/>
                          <w:sz w:val="20"/>
                          <w:szCs w:val="20"/>
                        </w:rPr>
                        <w:t xml:space="preserve">findings of an archaeological excavation that found the existence of a </w:t>
                      </w:r>
                      <w:r w:rsidR="00C47CAF" w:rsidRPr="009A36C5">
                        <w:rPr>
                          <w:rFonts w:ascii="Arial" w:hAnsi="Arial" w:cs="Arial"/>
                          <w:sz w:val="20"/>
                          <w:szCs w:val="20"/>
                        </w:rPr>
                        <w:t xml:space="preserve">an Early-medieval Monastic Cemetery at Llandough, </w:t>
                      </w:r>
                      <w:r w:rsidR="009A36C5">
                        <w:rPr>
                          <w:rFonts w:ascii="Arial" w:hAnsi="Arial" w:cs="Arial"/>
                          <w:sz w:val="20"/>
                          <w:szCs w:val="20"/>
                        </w:rPr>
                        <w:t>in 1994.</w:t>
                      </w:r>
                    </w:p>
                  </w:txbxContent>
                </v:textbox>
                <w10:wrap type="square" anchorx="margin" anchory="page"/>
              </v:shape>
            </w:pict>
          </mc:Fallback>
        </mc:AlternateContent>
      </w:r>
      <w:r w:rsidR="00370008">
        <w:rPr>
          <w:noProof/>
          <w:szCs w:val="20"/>
          <w:lang w:val="en-GB" w:eastAsia="en-GB"/>
        </w:rPr>
        <mc:AlternateContent>
          <mc:Choice Requires="wps">
            <w:drawing>
              <wp:anchor distT="0" distB="0" distL="114300" distR="114300" simplePos="0" relativeHeight="251659264" behindDoc="0" locked="0" layoutInCell="1" allowOverlap="1" wp14:anchorId="544C50AC" wp14:editId="7F73B65B">
                <wp:simplePos x="0" y="0"/>
                <wp:positionH relativeFrom="column">
                  <wp:posOffset>3055620</wp:posOffset>
                </wp:positionH>
                <wp:positionV relativeFrom="paragraph">
                  <wp:posOffset>769620</wp:posOffset>
                </wp:positionV>
                <wp:extent cx="3221355" cy="7488555"/>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74885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96514" w14:textId="77777777" w:rsidR="00330683" w:rsidRPr="00330683" w:rsidRDefault="001A37B6" w:rsidP="00330683">
                            <w:pPr>
                              <w:pStyle w:val="BodyText01"/>
                              <w:jc w:val="center"/>
                              <w:rPr>
                                <w:b/>
                                <w:color w:val="C00000"/>
                                <w:sz w:val="24"/>
                              </w:rPr>
                            </w:pPr>
                            <w:r w:rsidRPr="00330683">
                              <w:rPr>
                                <w:b/>
                                <w:color w:val="C00000"/>
                                <w:sz w:val="24"/>
                              </w:rPr>
                              <w:t>LLANDOUGH ROYAL BRITISH LEGION CLUB</w:t>
                            </w:r>
                          </w:p>
                          <w:p w14:paraId="61E8476B" w14:textId="64A05F00" w:rsidR="0052381A" w:rsidRDefault="00BF4F13" w:rsidP="00330683">
                            <w:pPr>
                              <w:pStyle w:val="BodyText01"/>
                              <w:jc w:val="center"/>
                              <w:rPr>
                                <w:color w:val="auto"/>
                                <w:szCs w:val="20"/>
                              </w:rPr>
                            </w:pPr>
                            <w:r>
                              <w:rPr>
                                <w:color w:val="auto"/>
                                <w:szCs w:val="20"/>
                              </w:rPr>
                              <w:t>Situated directly behind the Llandough War Memorial Hall</w:t>
                            </w:r>
                            <w:r w:rsidR="00C91225">
                              <w:rPr>
                                <w:color w:val="auto"/>
                                <w:szCs w:val="20"/>
                              </w:rPr>
                              <w:t>,</w:t>
                            </w:r>
                            <w:r>
                              <w:rPr>
                                <w:color w:val="auto"/>
                                <w:szCs w:val="20"/>
                              </w:rPr>
                              <w:t xml:space="preserve"> the Club is very keen to attract more visitors to its lovely, friendly and welcoming establishment right in the heart of the village. Attractions apart from a sociable visit and a drink include monthly quiz</w:t>
                            </w:r>
                            <w:r w:rsidR="001A6862">
                              <w:rPr>
                                <w:color w:val="auto"/>
                                <w:szCs w:val="20"/>
                              </w:rPr>
                              <w:t xml:space="preserve"> </w:t>
                            </w:r>
                            <w:r w:rsidR="004A6A36">
                              <w:rPr>
                                <w:color w:val="auto"/>
                                <w:szCs w:val="20"/>
                              </w:rPr>
                              <w:t>(Last Saturday each month)</w:t>
                            </w:r>
                            <w:r>
                              <w:rPr>
                                <w:color w:val="auto"/>
                                <w:szCs w:val="20"/>
                              </w:rPr>
                              <w:t>, skittles, New Year’s Eve Party and televised sporting events. It is also an ideal venue for family parties and celebrations. Why not drop by any evening for a drink and a chat and see what we can offer. New members are welcome and if you would like to know more please call Dave on 07968867409.</w:t>
                            </w:r>
                          </w:p>
                          <w:p w14:paraId="647B0016" w14:textId="6FF0FC6E" w:rsidR="00812C2F" w:rsidRPr="00812C2F" w:rsidRDefault="00812C2F" w:rsidP="00812C2F">
                            <w:pPr>
                              <w:pStyle w:val="BodyText01"/>
                              <w:jc w:val="center"/>
                              <w:rPr>
                                <w:b/>
                                <w:color w:val="C00000"/>
                                <w:sz w:val="28"/>
                                <w:szCs w:val="28"/>
                              </w:rPr>
                            </w:pPr>
                            <w:r w:rsidRPr="00812C2F">
                              <w:rPr>
                                <w:b/>
                                <w:color w:val="C00000"/>
                                <w:sz w:val="28"/>
                                <w:szCs w:val="28"/>
                              </w:rPr>
                              <w:t>DOG FOULING</w:t>
                            </w:r>
                          </w:p>
                          <w:p w14:paraId="4CCBE256" w14:textId="15143919" w:rsidR="00761BBB" w:rsidRPr="00812C2F" w:rsidRDefault="00812C2F" w:rsidP="00370008">
                            <w:pPr>
                              <w:rPr>
                                <w:rFonts w:ascii="Arial" w:hAnsi="Arial" w:cs="Arial"/>
                                <w:sz w:val="20"/>
                                <w:szCs w:val="20"/>
                              </w:rPr>
                            </w:pPr>
                            <w:r w:rsidRPr="00812C2F">
                              <w:rPr>
                                <w:rFonts w:ascii="Arial" w:hAnsi="Arial" w:cs="Arial"/>
                                <w:sz w:val="20"/>
                                <w:szCs w:val="20"/>
                              </w:rPr>
                              <w:t xml:space="preserve">Responsible dog owners are </w:t>
                            </w:r>
                            <w:r>
                              <w:rPr>
                                <w:rFonts w:ascii="Arial" w:hAnsi="Arial" w:cs="Arial"/>
                                <w:sz w:val="20"/>
                                <w:szCs w:val="20"/>
                              </w:rPr>
                              <w:t xml:space="preserve">in the majority and this message is not intended for you. However, there </w:t>
                            </w:r>
                            <w:r w:rsidR="00370008">
                              <w:rPr>
                                <w:rFonts w:ascii="Arial" w:hAnsi="Arial" w:cs="Arial"/>
                                <w:sz w:val="20"/>
                                <w:szCs w:val="20"/>
                              </w:rPr>
                              <w:t>are</w:t>
                            </w:r>
                            <w:r>
                              <w:rPr>
                                <w:rFonts w:ascii="Arial" w:hAnsi="Arial" w:cs="Arial"/>
                                <w:sz w:val="20"/>
                                <w:szCs w:val="20"/>
                              </w:rPr>
                              <w:t xml:space="preserve"> a small minority of people who do not clear up dog mess and leave it there for others </w:t>
                            </w:r>
                            <w:r w:rsidR="0004506E">
                              <w:rPr>
                                <w:rFonts w:ascii="Arial" w:hAnsi="Arial" w:cs="Arial"/>
                                <w:sz w:val="20"/>
                                <w:szCs w:val="20"/>
                              </w:rPr>
                              <w:t xml:space="preserve">to </w:t>
                            </w:r>
                            <w:r>
                              <w:rPr>
                                <w:rFonts w:ascii="Arial" w:hAnsi="Arial" w:cs="Arial"/>
                                <w:sz w:val="20"/>
                                <w:szCs w:val="20"/>
                              </w:rPr>
                              <w:t>tread on</w:t>
                            </w:r>
                            <w:r w:rsidRPr="0004506E">
                              <w:rPr>
                                <w:rFonts w:ascii="Arial" w:hAnsi="Arial" w:cs="Arial"/>
                                <w:b/>
                                <w:sz w:val="20"/>
                                <w:szCs w:val="20"/>
                              </w:rPr>
                              <w:t>. How unhealthy is that?</w:t>
                            </w:r>
                            <w:r>
                              <w:rPr>
                                <w:rFonts w:ascii="Arial" w:hAnsi="Arial" w:cs="Arial"/>
                                <w:sz w:val="20"/>
                                <w:szCs w:val="20"/>
                              </w:rPr>
                              <w:t xml:space="preserve"> </w:t>
                            </w:r>
                            <w:r w:rsidR="00370008">
                              <w:rPr>
                                <w:rFonts w:ascii="Arial" w:hAnsi="Arial" w:cs="Arial"/>
                                <w:sz w:val="20"/>
                                <w:szCs w:val="20"/>
                              </w:rPr>
                              <w:t xml:space="preserve">Everyone needs to pull together to protect the environment of our community and if anyone witnesses the actions of an irresponsible dog owner please report the matter to the Vale of Glamorgan Council </w:t>
                            </w:r>
                            <w:r w:rsidR="00156FFD">
                              <w:rPr>
                                <w:rFonts w:ascii="Arial" w:hAnsi="Arial" w:cs="Arial"/>
                                <w:sz w:val="20"/>
                                <w:szCs w:val="20"/>
                              </w:rPr>
                              <w:t>- Web</w:t>
                            </w:r>
                            <w:r w:rsidR="00370008">
                              <w:rPr>
                                <w:rFonts w:ascii="Arial" w:hAnsi="Arial" w:cs="Arial"/>
                                <w:sz w:val="20"/>
                                <w:szCs w:val="20"/>
                              </w:rPr>
                              <w:t xml:space="preserve"> Link </w:t>
                            </w:r>
                            <w:r w:rsidR="00370008" w:rsidRPr="00370008">
                              <w:rPr>
                                <w:rFonts w:ascii="Arial" w:hAnsi="Arial" w:cs="Arial"/>
                                <w:sz w:val="20"/>
                                <w:szCs w:val="20"/>
                              </w:rPr>
                              <w:t>https://forms.valeofglamorgan.gov.uk/en/DogFouling</w:t>
                            </w:r>
                          </w:p>
                          <w:p w14:paraId="3F5E25D1" w14:textId="059AF010" w:rsidR="00FA536D" w:rsidRDefault="00FA536D" w:rsidP="00370008">
                            <w:pPr>
                              <w:jc w:val="both"/>
                            </w:pPr>
                          </w:p>
                          <w:p w14:paraId="23F84A57" w14:textId="6E910A02" w:rsidR="009A36C5" w:rsidRDefault="009A36C5" w:rsidP="009A36C5">
                            <w:pPr>
                              <w:jc w:val="center"/>
                              <w:rPr>
                                <w:rFonts w:ascii="Arial" w:hAnsi="Arial" w:cs="Arial"/>
                                <w:b/>
                                <w:color w:val="C00000"/>
                                <w:sz w:val="28"/>
                                <w:szCs w:val="28"/>
                              </w:rPr>
                            </w:pPr>
                            <w:r>
                              <w:rPr>
                                <w:rFonts w:ascii="Arial" w:hAnsi="Arial" w:cs="Arial"/>
                                <w:b/>
                                <w:color w:val="C00000"/>
                                <w:sz w:val="28"/>
                                <w:szCs w:val="28"/>
                              </w:rPr>
                              <w:t>WILDFLOWER SEED</w:t>
                            </w:r>
                            <w:r w:rsidR="00C558F8">
                              <w:rPr>
                                <w:rFonts w:ascii="Arial" w:hAnsi="Arial" w:cs="Arial"/>
                                <w:b/>
                                <w:color w:val="C00000"/>
                                <w:sz w:val="28"/>
                                <w:szCs w:val="28"/>
                              </w:rPr>
                              <w:t>S</w:t>
                            </w:r>
                            <w:r>
                              <w:rPr>
                                <w:rFonts w:ascii="Arial" w:hAnsi="Arial" w:cs="Arial"/>
                                <w:b/>
                                <w:color w:val="C00000"/>
                                <w:sz w:val="28"/>
                                <w:szCs w:val="28"/>
                              </w:rPr>
                              <w:t xml:space="preserve"> AND BULB PLANTING</w:t>
                            </w:r>
                          </w:p>
                          <w:p w14:paraId="57F6FAEF" w14:textId="4E4A38EC" w:rsidR="009A36C5" w:rsidRPr="00E86BDA" w:rsidRDefault="00E86BDA" w:rsidP="00504946">
                            <w:pPr>
                              <w:jc w:val="both"/>
                              <w:rPr>
                                <w:rFonts w:ascii="Arial" w:hAnsi="Arial" w:cs="Arial"/>
                                <w:sz w:val="20"/>
                                <w:szCs w:val="20"/>
                              </w:rPr>
                            </w:pPr>
                            <w:r>
                              <w:rPr>
                                <w:rFonts w:ascii="Arial" w:hAnsi="Arial" w:cs="Arial"/>
                                <w:sz w:val="20"/>
                                <w:szCs w:val="20"/>
                              </w:rPr>
                              <w:t xml:space="preserve">The Council’s Bio-Diversity Working Party have been very active in the past 6 months in planning for the next phase of the local scheme and through planting of bulbs in conjunction with local school pupils and also planting wildflower seeds on the village garden, village green and in the playing fields. You will have probably seen the product of the spring bulb planting and in the Summer period it is hoped that there will be an array of flower in our community. </w:t>
                            </w:r>
                            <w:r>
                              <w:rPr>
                                <w:rFonts w:ascii="Arial" w:hAnsi="Arial" w:cs="Arial"/>
                                <w:sz w:val="20"/>
                                <w:szCs w:val="20"/>
                              </w:rPr>
                              <w:t xml:space="preserve">The Working Party is now planning to erect more </w:t>
                            </w:r>
                            <w:r>
                              <w:rPr>
                                <w:rFonts w:ascii="Arial" w:hAnsi="Arial" w:cs="Arial"/>
                                <w:sz w:val="20"/>
                                <w:szCs w:val="20"/>
                              </w:rPr>
                              <w:t>bird</w:t>
                            </w:r>
                            <w:bookmarkStart w:id="6" w:name="_GoBack"/>
                            <w:bookmarkEnd w:id="6"/>
                            <w:r>
                              <w:rPr>
                                <w:rFonts w:ascii="Arial" w:hAnsi="Arial" w:cs="Arial"/>
                                <w:sz w:val="20"/>
                                <w:szCs w:val="20"/>
                              </w:rPr>
                              <w:t xml:space="preserve"> and bat boxes and some of these will be located at the Corbett Road allotments site. It is important that all communities invest in bio-diversity and the Community Council takes very seriously the importance of maintaining bio-diversity in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50AC" id="Text Box 23" o:spid="_x0000_s1038" type="#_x0000_t202" style="position:absolute;left:0;text-align:left;margin-left:240.6pt;margin-top:60.6pt;width:253.65pt;height:58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" fillcolor="silver" stroked="f">
                <v:textbox>
                  <w:txbxContent>
                    <w:p w14:paraId="77696514" w14:textId="77777777" w:rsidR="00330683" w:rsidRPr="00330683" w:rsidRDefault="001A37B6" w:rsidP="00330683">
                      <w:pPr>
                        <w:pStyle w:val="BodyText01"/>
                        <w:jc w:val="center"/>
                        <w:rPr>
                          <w:b/>
                          <w:color w:val="C00000"/>
                          <w:sz w:val="24"/>
                        </w:rPr>
                      </w:pPr>
                      <w:r w:rsidRPr="00330683">
                        <w:rPr>
                          <w:b/>
                          <w:color w:val="C00000"/>
                          <w:sz w:val="24"/>
                        </w:rPr>
                        <w:t>LLANDOUGH ROYAL BRITISH LEGION CLUB</w:t>
                      </w:r>
                    </w:p>
                    <w:p w14:paraId="61E8476B" w14:textId="64A05F00" w:rsidR="0052381A" w:rsidRDefault="00BF4F13" w:rsidP="00330683">
                      <w:pPr>
                        <w:pStyle w:val="BodyText01"/>
                        <w:jc w:val="center"/>
                        <w:rPr>
                          <w:color w:val="auto"/>
                          <w:szCs w:val="20"/>
                        </w:rPr>
                      </w:pPr>
                      <w:r>
                        <w:rPr>
                          <w:color w:val="auto"/>
                          <w:szCs w:val="20"/>
                        </w:rPr>
                        <w:t>Situated directly behind the Llandough War Memorial Hall</w:t>
                      </w:r>
                      <w:r w:rsidR="00C91225">
                        <w:rPr>
                          <w:color w:val="auto"/>
                          <w:szCs w:val="20"/>
                        </w:rPr>
                        <w:t>,</w:t>
                      </w:r>
                      <w:r>
                        <w:rPr>
                          <w:color w:val="auto"/>
                          <w:szCs w:val="20"/>
                        </w:rPr>
                        <w:t xml:space="preserve"> the Club is very keen to attract more visitors to its lovely, friendly and welcoming establishment right in the heart of the village. Attractions apart from a sociable visit and a drink include monthly quiz</w:t>
                      </w:r>
                      <w:r w:rsidR="001A6862">
                        <w:rPr>
                          <w:color w:val="auto"/>
                          <w:szCs w:val="20"/>
                        </w:rPr>
                        <w:t xml:space="preserve"> </w:t>
                      </w:r>
                      <w:r w:rsidR="004A6A36">
                        <w:rPr>
                          <w:color w:val="auto"/>
                          <w:szCs w:val="20"/>
                        </w:rPr>
                        <w:t>(Last Saturday each month)</w:t>
                      </w:r>
                      <w:r>
                        <w:rPr>
                          <w:color w:val="auto"/>
                          <w:szCs w:val="20"/>
                        </w:rPr>
                        <w:t>, skittles, New Year’s Eve Party and televised sporting events. It is also an ideal venue for family parties and celebrations. Why not drop by any evening for a drink and a chat and see what we can offer. New members are welcome and if you would like to know more please call Dave on 07968867409.</w:t>
                      </w:r>
                    </w:p>
                    <w:p w14:paraId="647B0016" w14:textId="6FF0FC6E" w:rsidR="00812C2F" w:rsidRPr="00812C2F" w:rsidRDefault="00812C2F" w:rsidP="00812C2F">
                      <w:pPr>
                        <w:pStyle w:val="BodyText01"/>
                        <w:jc w:val="center"/>
                        <w:rPr>
                          <w:b/>
                          <w:color w:val="C00000"/>
                          <w:sz w:val="28"/>
                          <w:szCs w:val="28"/>
                        </w:rPr>
                      </w:pPr>
                      <w:r w:rsidRPr="00812C2F">
                        <w:rPr>
                          <w:b/>
                          <w:color w:val="C00000"/>
                          <w:sz w:val="28"/>
                          <w:szCs w:val="28"/>
                        </w:rPr>
                        <w:t>DOG FOULING</w:t>
                      </w:r>
                    </w:p>
                    <w:p w14:paraId="4CCBE256" w14:textId="15143919" w:rsidR="00761BBB" w:rsidRPr="00812C2F" w:rsidRDefault="00812C2F" w:rsidP="00370008">
                      <w:pPr>
                        <w:rPr>
                          <w:rFonts w:ascii="Arial" w:hAnsi="Arial" w:cs="Arial"/>
                          <w:sz w:val="20"/>
                          <w:szCs w:val="20"/>
                        </w:rPr>
                      </w:pPr>
                      <w:r w:rsidRPr="00812C2F">
                        <w:rPr>
                          <w:rFonts w:ascii="Arial" w:hAnsi="Arial" w:cs="Arial"/>
                          <w:sz w:val="20"/>
                          <w:szCs w:val="20"/>
                        </w:rPr>
                        <w:t xml:space="preserve">Responsible dog owners are </w:t>
                      </w:r>
                      <w:r>
                        <w:rPr>
                          <w:rFonts w:ascii="Arial" w:hAnsi="Arial" w:cs="Arial"/>
                          <w:sz w:val="20"/>
                          <w:szCs w:val="20"/>
                        </w:rPr>
                        <w:t xml:space="preserve">in the majority and this message is not intended for you. However, there </w:t>
                      </w:r>
                      <w:r w:rsidR="00370008">
                        <w:rPr>
                          <w:rFonts w:ascii="Arial" w:hAnsi="Arial" w:cs="Arial"/>
                          <w:sz w:val="20"/>
                          <w:szCs w:val="20"/>
                        </w:rPr>
                        <w:t>are</w:t>
                      </w:r>
                      <w:r>
                        <w:rPr>
                          <w:rFonts w:ascii="Arial" w:hAnsi="Arial" w:cs="Arial"/>
                          <w:sz w:val="20"/>
                          <w:szCs w:val="20"/>
                        </w:rPr>
                        <w:t xml:space="preserve"> a small minority of people who do not clear up dog mess and leave it there for others </w:t>
                      </w:r>
                      <w:r w:rsidR="0004506E">
                        <w:rPr>
                          <w:rFonts w:ascii="Arial" w:hAnsi="Arial" w:cs="Arial"/>
                          <w:sz w:val="20"/>
                          <w:szCs w:val="20"/>
                        </w:rPr>
                        <w:t xml:space="preserve">to </w:t>
                      </w:r>
                      <w:r>
                        <w:rPr>
                          <w:rFonts w:ascii="Arial" w:hAnsi="Arial" w:cs="Arial"/>
                          <w:sz w:val="20"/>
                          <w:szCs w:val="20"/>
                        </w:rPr>
                        <w:t>tread on</w:t>
                      </w:r>
                      <w:r w:rsidRPr="0004506E">
                        <w:rPr>
                          <w:rFonts w:ascii="Arial" w:hAnsi="Arial" w:cs="Arial"/>
                          <w:b/>
                          <w:sz w:val="20"/>
                          <w:szCs w:val="20"/>
                        </w:rPr>
                        <w:t>. How unhealthy is that?</w:t>
                      </w:r>
                      <w:r>
                        <w:rPr>
                          <w:rFonts w:ascii="Arial" w:hAnsi="Arial" w:cs="Arial"/>
                          <w:sz w:val="20"/>
                          <w:szCs w:val="20"/>
                        </w:rPr>
                        <w:t xml:space="preserve"> </w:t>
                      </w:r>
                      <w:r w:rsidR="00370008">
                        <w:rPr>
                          <w:rFonts w:ascii="Arial" w:hAnsi="Arial" w:cs="Arial"/>
                          <w:sz w:val="20"/>
                          <w:szCs w:val="20"/>
                        </w:rPr>
                        <w:t xml:space="preserve">Everyone needs to pull together to protect the environment of our community and if anyone witnesses the actions of an irresponsible dog owner please report the matter to the Vale of Glamorgan Council </w:t>
                      </w:r>
                      <w:r w:rsidR="00156FFD">
                        <w:rPr>
                          <w:rFonts w:ascii="Arial" w:hAnsi="Arial" w:cs="Arial"/>
                          <w:sz w:val="20"/>
                          <w:szCs w:val="20"/>
                        </w:rPr>
                        <w:t>- Web</w:t>
                      </w:r>
                      <w:r w:rsidR="00370008">
                        <w:rPr>
                          <w:rFonts w:ascii="Arial" w:hAnsi="Arial" w:cs="Arial"/>
                          <w:sz w:val="20"/>
                          <w:szCs w:val="20"/>
                        </w:rPr>
                        <w:t xml:space="preserve"> Link </w:t>
                      </w:r>
                      <w:r w:rsidR="00370008" w:rsidRPr="00370008">
                        <w:rPr>
                          <w:rFonts w:ascii="Arial" w:hAnsi="Arial" w:cs="Arial"/>
                          <w:sz w:val="20"/>
                          <w:szCs w:val="20"/>
                        </w:rPr>
                        <w:t>https://forms.valeofglamorgan.gov.uk/en/DogFouling</w:t>
                      </w:r>
                    </w:p>
                    <w:p w14:paraId="3F5E25D1" w14:textId="059AF010" w:rsidR="00FA536D" w:rsidRDefault="00FA536D" w:rsidP="00370008">
                      <w:pPr>
                        <w:jc w:val="both"/>
                      </w:pPr>
                    </w:p>
                    <w:p w14:paraId="23F84A57" w14:textId="6E910A02" w:rsidR="009A36C5" w:rsidRDefault="009A36C5" w:rsidP="009A36C5">
                      <w:pPr>
                        <w:jc w:val="center"/>
                        <w:rPr>
                          <w:rFonts w:ascii="Arial" w:hAnsi="Arial" w:cs="Arial"/>
                          <w:b/>
                          <w:color w:val="C00000"/>
                          <w:sz w:val="28"/>
                          <w:szCs w:val="28"/>
                        </w:rPr>
                      </w:pPr>
                      <w:r>
                        <w:rPr>
                          <w:rFonts w:ascii="Arial" w:hAnsi="Arial" w:cs="Arial"/>
                          <w:b/>
                          <w:color w:val="C00000"/>
                          <w:sz w:val="28"/>
                          <w:szCs w:val="28"/>
                        </w:rPr>
                        <w:t>WILDFLOWER SEED</w:t>
                      </w:r>
                      <w:r w:rsidR="00C558F8">
                        <w:rPr>
                          <w:rFonts w:ascii="Arial" w:hAnsi="Arial" w:cs="Arial"/>
                          <w:b/>
                          <w:color w:val="C00000"/>
                          <w:sz w:val="28"/>
                          <w:szCs w:val="28"/>
                        </w:rPr>
                        <w:t>S</w:t>
                      </w:r>
                      <w:r>
                        <w:rPr>
                          <w:rFonts w:ascii="Arial" w:hAnsi="Arial" w:cs="Arial"/>
                          <w:b/>
                          <w:color w:val="C00000"/>
                          <w:sz w:val="28"/>
                          <w:szCs w:val="28"/>
                        </w:rPr>
                        <w:t xml:space="preserve"> AND BULB PLANTING</w:t>
                      </w:r>
                    </w:p>
                    <w:p w14:paraId="57F6FAEF" w14:textId="4E4A38EC" w:rsidR="009A36C5" w:rsidRPr="00E86BDA" w:rsidRDefault="00E86BDA" w:rsidP="00504946">
                      <w:pPr>
                        <w:jc w:val="both"/>
                        <w:rPr>
                          <w:rFonts w:ascii="Arial" w:hAnsi="Arial" w:cs="Arial"/>
                          <w:sz w:val="20"/>
                          <w:szCs w:val="20"/>
                        </w:rPr>
                      </w:pPr>
                      <w:r>
                        <w:rPr>
                          <w:rFonts w:ascii="Arial" w:hAnsi="Arial" w:cs="Arial"/>
                          <w:sz w:val="20"/>
                          <w:szCs w:val="20"/>
                        </w:rPr>
                        <w:t xml:space="preserve">The Council’s Bio-Diversity Working Party have been very active in the past 6 months in planning for the next phase of the local scheme and through planting of bulbs in conjunction with local school pupils and also planting wildflower seeds on the village garden, village green and in the playing fields. You will have probably seen the product of the spring bulb planting and in the Summer period it is hoped that there will be an array of flower in our community. </w:t>
                      </w:r>
                      <w:r>
                        <w:rPr>
                          <w:rFonts w:ascii="Arial" w:hAnsi="Arial" w:cs="Arial"/>
                          <w:sz w:val="20"/>
                          <w:szCs w:val="20"/>
                        </w:rPr>
                        <w:t xml:space="preserve">The Working Party is now planning to erect more </w:t>
                      </w:r>
                      <w:r>
                        <w:rPr>
                          <w:rFonts w:ascii="Arial" w:hAnsi="Arial" w:cs="Arial"/>
                          <w:sz w:val="20"/>
                          <w:szCs w:val="20"/>
                        </w:rPr>
                        <w:t>bird</w:t>
                      </w:r>
                      <w:bookmarkStart w:id="7" w:name="_GoBack"/>
                      <w:bookmarkEnd w:id="7"/>
                      <w:r>
                        <w:rPr>
                          <w:rFonts w:ascii="Arial" w:hAnsi="Arial" w:cs="Arial"/>
                          <w:sz w:val="20"/>
                          <w:szCs w:val="20"/>
                        </w:rPr>
                        <w:t xml:space="preserve"> and bat boxes and some of these will be located at the Corbett Road allotments site. It is important that all communities invest in bio-diversity and the Community Council takes very seriously the importance of maintaining bio-diversity in the community.</w:t>
                      </w:r>
                    </w:p>
                  </w:txbxContent>
                </v:textbox>
              </v:shape>
            </w:pict>
          </mc:Fallback>
        </mc:AlternateContent>
      </w:r>
      <w:r w:rsidR="00CD2710">
        <w:rPr>
          <w:noProof/>
          <w:szCs w:val="20"/>
          <w:lang w:val="en-GB" w:eastAsia="en-GB"/>
        </w:rPr>
        <mc:AlternateContent>
          <mc:Choice Requires="wps">
            <w:drawing>
              <wp:anchor distT="0" distB="0" distL="114300" distR="114300" simplePos="0" relativeHeight="251655168" behindDoc="0" locked="0" layoutInCell="1" allowOverlap="1" wp14:anchorId="6CFE5940" wp14:editId="36A474BC">
                <wp:simplePos x="0" y="0"/>
                <wp:positionH relativeFrom="column">
                  <wp:posOffset>-685800</wp:posOffset>
                </wp:positionH>
                <wp:positionV relativeFrom="paragraph">
                  <wp:posOffset>769620</wp:posOffset>
                </wp:positionV>
                <wp:extent cx="3550920" cy="7338060"/>
                <wp:effectExtent l="0" t="0" r="11430" b="1524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50920" cy="733806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3A7459E3" w14:textId="48CB854E" w:rsidR="0043129B" w:rsidRDefault="0043129B" w:rsidP="0043129B">
                            <w:pPr>
                              <w:pStyle w:val="Subheadhere"/>
                              <w:jc w:val="center"/>
                              <w:rPr>
                                <w:b/>
                                <w:color w:val="auto"/>
                                <w:sz w:val="28"/>
                                <w:szCs w:val="28"/>
                              </w:rPr>
                            </w:pPr>
                          </w:p>
                          <w:p w14:paraId="63CABADA" w14:textId="5A997F41" w:rsidR="00366AA8" w:rsidRPr="00E66529" w:rsidRDefault="007A1F83" w:rsidP="00E66529">
                            <w:pPr>
                              <w:jc w:val="center"/>
                              <w:rPr>
                                <w:rFonts w:ascii="Arial" w:hAnsi="Arial" w:cs="Arial"/>
                                <w:color w:val="C00000"/>
                                <w:sz w:val="22"/>
                                <w:szCs w:val="22"/>
                                <w:lang w:val="en"/>
                              </w:rPr>
                            </w:pPr>
                            <w:bookmarkStart w:id="8" w:name="_Hlk4219871"/>
                            <w:r>
                              <w:rPr>
                                <w:rFonts w:ascii="Arial" w:hAnsi="Arial" w:cs="Arial"/>
                                <w:b/>
                                <w:color w:val="C00000"/>
                                <w:sz w:val="22"/>
                                <w:szCs w:val="22"/>
                                <w:lang w:val="en"/>
                              </w:rPr>
                              <w:t>THIS YEAR’S VILLAGE FETE</w:t>
                            </w:r>
                          </w:p>
                          <w:bookmarkEnd w:id="8"/>
                          <w:p w14:paraId="5B4E2312" w14:textId="5BA9AE4D" w:rsidR="003B5A41" w:rsidRDefault="007A1F83" w:rsidP="003B5A41">
                            <w:pPr>
                              <w:rPr>
                                <w:rFonts w:ascii="Arial" w:hAnsi="Arial" w:cs="Arial"/>
                                <w:sz w:val="20"/>
                                <w:szCs w:val="20"/>
                                <w:lang w:val="en"/>
                              </w:rPr>
                            </w:pPr>
                            <w:r>
                              <w:rPr>
                                <w:rFonts w:ascii="Arial" w:hAnsi="Arial" w:cs="Arial"/>
                                <w:sz w:val="20"/>
                                <w:szCs w:val="20"/>
                                <w:lang w:val="en"/>
                              </w:rPr>
                              <w:t>The fete will be held on Saturday 8 June in the playing fields and there will be a full programme of activities and a range of stalls to keep you entertained during the afternoon. This year we are looking to extend the range of stalls that are available at the fete and any local groups or businesses based in Llandough are invited to apply to have a stall at this year’s fete. In the case of commercial businesses all we as</w:t>
                            </w:r>
                            <w:r w:rsidR="001F562E">
                              <w:rPr>
                                <w:rFonts w:ascii="Arial" w:hAnsi="Arial" w:cs="Arial"/>
                                <w:sz w:val="20"/>
                                <w:szCs w:val="20"/>
                                <w:lang w:val="en"/>
                              </w:rPr>
                              <w:t>k</w:t>
                            </w:r>
                            <w:r>
                              <w:rPr>
                                <w:rFonts w:ascii="Arial" w:hAnsi="Arial" w:cs="Arial"/>
                                <w:sz w:val="20"/>
                                <w:szCs w:val="20"/>
                                <w:lang w:val="en"/>
                              </w:rPr>
                              <w:t xml:space="preserve"> is a 20% contribution of takings which will help fund the fete. If your group or business wishes to be considered for a stall please contact the Clerk to the Council on 01446409294 or b</w:t>
                            </w:r>
                            <w:r w:rsidR="00A04A81">
                              <w:rPr>
                                <w:rFonts w:ascii="Arial" w:hAnsi="Arial" w:cs="Arial"/>
                                <w:sz w:val="20"/>
                                <w:szCs w:val="20"/>
                                <w:lang w:val="en"/>
                              </w:rPr>
                              <w:t>y</w:t>
                            </w:r>
                            <w:r>
                              <w:rPr>
                                <w:rFonts w:ascii="Arial" w:hAnsi="Arial" w:cs="Arial"/>
                                <w:sz w:val="20"/>
                                <w:szCs w:val="20"/>
                                <w:lang w:val="en"/>
                              </w:rPr>
                              <w:t xml:space="preserve"> e-mail</w:t>
                            </w:r>
                            <w:r w:rsidR="00A04A81">
                              <w:rPr>
                                <w:rFonts w:ascii="Arial" w:hAnsi="Arial" w:cs="Arial"/>
                                <w:sz w:val="20"/>
                                <w:szCs w:val="20"/>
                                <w:lang w:val="en"/>
                              </w:rPr>
                              <w:t xml:space="preserve">- </w:t>
                            </w:r>
                            <w:hyperlink r:id="rId16" w:history="1">
                              <w:r w:rsidR="00B70F5C" w:rsidRPr="009461C8">
                                <w:rPr>
                                  <w:rStyle w:val="Hyperlink"/>
                                  <w:rFonts w:ascii="Arial" w:hAnsi="Arial" w:cs="Arial"/>
                                  <w:sz w:val="20"/>
                                  <w:szCs w:val="20"/>
                                  <w:lang w:val="en"/>
                                </w:rPr>
                                <w:t>clerk@llandough-cc.co.uk</w:t>
                              </w:r>
                            </w:hyperlink>
                          </w:p>
                          <w:p w14:paraId="6DE096CC" w14:textId="7DE6C7EA" w:rsidR="003B5A41" w:rsidRDefault="003B5A41" w:rsidP="00A04A81">
                            <w:pPr>
                              <w:jc w:val="center"/>
                              <w:rPr>
                                <w:rFonts w:ascii="Arial" w:hAnsi="Arial" w:cs="Arial"/>
                                <w:b/>
                                <w:color w:val="C00000"/>
                                <w:sz w:val="28"/>
                                <w:szCs w:val="28"/>
                              </w:rPr>
                            </w:pPr>
                            <w:bookmarkStart w:id="9" w:name="_Hlk4219842"/>
                            <w:r w:rsidRPr="003B5A41">
                              <w:rPr>
                                <w:rFonts w:ascii="Arial" w:hAnsi="Arial" w:cs="Arial"/>
                                <w:b/>
                                <w:color w:val="C00000"/>
                                <w:sz w:val="28"/>
                                <w:szCs w:val="28"/>
                              </w:rPr>
                              <w:t>ALLOTMENTS</w:t>
                            </w:r>
                          </w:p>
                          <w:bookmarkEnd w:id="9"/>
                          <w:p w14:paraId="19904788" w14:textId="1790AE1F" w:rsidR="003B5A41" w:rsidRDefault="00B97A79" w:rsidP="00B97A79">
                            <w:pPr>
                              <w:jc w:val="both"/>
                              <w:rPr>
                                <w:rFonts w:ascii="Arial" w:hAnsi="Arial" w:cs="Arial"/>
                                <w:sz w:val="20"/>
                                <w:szCs w:val="20"/>
                              </w:rPr>
                            </w:pPr>
                            <w:r>
                              <w:rPr>
                                <w:rFonts w:ascii="Arial" w:hAnsi="Arial" w:cs="Arial"/>
                                <w:sz w:val="20"/>
                                <w:szCs w:val="20"/>
                              </w:rPr>
                              <w:t>Allotments became the vogue during and after the 1</w:t>
                            </w:r>
                            <w:r w:rsidRPr="00B97A79">
                              <w:rPr>
                                <w:rFonts w:ascii="Arial" w:hAnsi="Arial" w:cs="Arial"/>
                                <w:sz w:val="20"/>
                                <w:szCs w:val="20"/>
                                <w:vertAlign w:val="superscript"/>
                              </w:rPr>
                              <w:t>st</w:t>
                            </w:r>
                            <w:r>
                              <w:rPr>
                                <w:rFonts w:ascii="Arial" w:hAnsi="Arial" w:cs="Arial"/>
                                <w:sz w:val="20"/>
                                <w:szCs w:val="20"/>
                              </w:rPr>
                              <w:t xml:space="preserve"> World War and today they remain in demand for local food production, exercise and building up </w:t>
                            </w:r>
                            <w:r w:rsidR="0004506E">
                              <w:rPr>
                                <w:rFonts w:ascii="Arial" w:hAnsi="Arial" w:cs="Arial"/>
                                <w:sz w:val="20"/>
                                <w:szCs w:val="20"/>
                              </w:rPr>
                              <w:t xml:space="preserve">of </w:t>
                            </w:r>
                            <w:r>
                              <w:rPr>
                                <w:rFonts w:ascii="Arial" w:hAnsi="Arial" w:cs="Arial"/>
                                <w:sz w:val="20"/>
                                <w:szCs w:val="20"/>
                              </w:rPr>
                              <w:t xml:space="preserve">new friendships. Your community council operates a large allotments site off Corbett Road and now is the time to consider adding your name to the waiting list for a plot. The </w:t>
                            </w:r>
                            <w:r w:rsidR="00156FFD">
                              <w:rPr>
                                <w:rFonts w:ascii="Arial" w:hAnsi="Arial" w:cs="Arial"/>
                                <w:sz w:val="20"/>
                                <w:szCs w:val="20"/>
                              </w:rPr>
                              <w:t>first-year</w:t>
                            </w:r>
                            <w:r>
                              <w:rPr>
                                <w:rFonts w:ascii="Arial" w:hAnsi="Arial" w:cs="Arial"/>
                                <w:sz w:val="20"/>
                                <w:szCs w:val="20"/>
                              </w:rPr>
                              <w:t xml:space="preserve"> rental is around £38 with reductions for senior citizens and if you are interested please contact the Clerk on 01446 409294 or e-mail </w:t>
                            </w:r>
                            <w:hyperlink r:id="rId17" w:history="1">
                              <w:r w:rsidR="00A04A81" w:rsidRPr="0048794E">
                                <w:rPr>
                                  <w:rStyle w:val="Hyperlink"/>
                                  <w:rFonts w:ascii="Arial" w:hAnsi="Arial" w:cs="Arial"/>
                                  <w:sz w:val="20"/>
                                  <w:szCs w:val="20"/>
                                </w:rPr>
                                <w:t>clerk@llandough-cc.co.uk</w:t>
                              </w:r>
                            </w:hyperlink>
                          </w:p>
                          <w:p w14:paraId="0A1BA92C" w14:textId="7971E528" w:rsidR="00A04A81" w:rsidRDefault="00A04A81" w:rsidP="00B97A79">
                            <w:pPr>
                              <w:jc w:val="both"/>
                              <w:rPr>
                                <w:rFonts w:ascii="Arial" w:hAnsi="Arial" w:cs="Arial"/>
                                <w:sz w:val="20"/>
                                <w:szCs w:val="20"/>
                              </w:rPr>
                            </w:pPr>
                          </w:p>
                          <w:p w14:paraId="21711C67" w14:textId="7EA4BFB5" w:rsidR="00A04A81" w:rsidRDefault="00A04A81" w:rsidP="00A04A81">
                            <w:pPr>
                              <w:jc w:val="center"/>
                              <w:rPr>
                                <w:rFonts w:ascii="Arial" w:hAnsi="Arial" w:cs="Arial"/>
                                <w:b/>
                                <w:color w:val="C00000"/>
                                <w:sz w:val="28"/>
                                <w:szCs w:val="28"/>
                              </w:rPr>
                            </w:pPr>
                            <w:r w:rsidRPr="00A04A81">
                              <w:rPr>
                                <w:rFonts w:ascii="Arial" w:hAnsi="Arial" w:cs="Arial"/>
                                <w:b/>
                                <w:color w:val="C00000"/>
                                <w:sz w:val="28"/>
                                <w:szCs w:val="28"/>
                              </w:rPr>
                              <w:t>CIVIC SERVICE</w:t>
                            </w:r>
                          </w:p>
                          <w:p w14:paraId="115B71CD" w14:textId="1E48103B" w:rsidR="00A04A81" w:rsidRPr="00A04A81" w:rsidRDefault="00A04A81" w:rsidP="00A04A81">
                            <w:pPr>
                              <w:jc w:val="both"/>
                              <w:rPr>
                                <w:rFonts w:ascii="Arial" w:hAnsi="Arial" w:cs="Arial"/>
                                <w:sz w:val="20"/>
                                <w:szCs w:val="20"/>
                              </w:rPr>
                            </w:pPr>
                            <w:r>
                              <w:rPr>
                                <w:rFonts w:ascii="Arial" w:hAnsi="Arial" w:cs="Arial"/>
                                <w:sz w:val="20"/>
                                <w:szCs w:val="20"/>
                              </w:rPr>
                              <w:t>This year’s Civic Service will be held on Sunday 16 June, 2019 at 3.00pm in St Dochdwy’s Church. All residents are invited to attend to celebrate the installation of the new Chairman of the Council.</w:t>
                            </w:r>
                            <w:r w:rsidR="00270776">
                              <w:rPr>
                                <w:rFonts w:ascii="Arial" w:hAnsi="Arial" w:cs="Arial"/>
                                <w:sz w:val="20"/>
                                <w:szCs w:val="20"/>
                              </w:rPr>
                              <w:t xml:space="preserve"> Councillors Pam Gay and Elliot Penn have been appointed as Chairman and Vice Chairman Elect respectively for 2019/20.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E5940" id="Text Box 20" o:spid="_x0000_s1039" type="#_x0000_t202" style="position:absolute;left:0;text-align:left;margin-left:-54pt;margin-top:60.6pt;width:279.6pt;height:577.8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" fillcolor="white [3201]" strokecolor="black [3200]" strokeweight="2pt">
                <v:textbox>
                  <w:txbxContent>
                    <w:p w14:paraId="3A7459E3" w14:textId="48CB854E" w:rsidR="0043129B" w:rsidRDefault="0043129B" w:rsidP="0043129B">
                      <w:pPr>
                        <w:pStyle w:val="Subheadhere"/>
                        <w:jc w:val="center"/>
                        <w:rPr>
                          <w:b/>
                          <w:color w:val="auto"/>
                          <w:sz w:val="28"/>
                          <w:szCs w:val="28"/>
                        </w:rPr>
                      </w:pPr>
                    </w:p>
                    <w:p w14:paraId="63CABADA" w14:textId="5A997F41" w:rsidR="00366AA8" w:rsidRPr="00E66529" w:rsidRDefault="007A1F83" w:rsidP="00E66529">
                      <w:pPr>
                        <w:jc w:val="center"/>
                        <w:rPr>
                          <w:rFonts w:ascii="Arial" w:hAnsi="Arial" w:cs="Arial"/>
                          <w:color w:val="C00000"/>
                          <w:sz w:val="22"/>
                          <w:szCs w:val="22"/>
                          <w:lang w:val="en"/>
                        </w:rPr>
                      </w:pPr>
                      <w:bookmarkStart w:id="10" w:name="_Hlk4219871"/>
                      <w:r>
                        <w:rPr>
                          <w:rFonts w:ascii="Arial" w:hAnsi="Arial" w:cs="Arial"/>
                          <w:b/>
                          <w:color w:val="C00000"/>
                          <w:sz w:val="22"/>
                          <w:szCs w:val="22"/>
                          <w:lang w:val="en"/>
                        </w:rPr>
                        <w:t>THIS YEAR’S VILLAGE FETE</w:t>
                      </w:r>
                    </w:p>
                    <w:bookmarkEnd w:id="10"/>
                    <w:p w14:paraId="5B4E2312" w14:textId="5BA9AE4D" w:rsidR="003B5A41" w:rsidRDefault="007A1F83" w:rsidP="003B5A41">
                      <w:pPr>
                        <w:rPr>
                          <w:rFonts w:ascii="Arial" w:hAnsi="Arial" w:cs="Arial"/>
                          <w:sz w:val="20"/>
                          <w:szCs w:val="20"/>
                          <w:lang w:val="en"/>
                        </w:rPr>
                      </w:pPr>
                      <w:r>
                        <w:rPr>
                          <w:rFonts w:ascii="Arial" w:hAnsi="Arial" w:cs="Arial"/>
                          <w:sz w:val="20"/>
                          <w:szCs w:val="20"/>
                          <w:lang w:val="en"/>
                        </w:rPr>
                        <w:t>The fete will be held on Saturday 8 June in the playing fields and there will be a full programme of activities and a range of stalls to keep you entertained during the afternoon. This year we are looking to extend the range of stalls that are available at the fete and any local groups or businesses based in Llandough are invited to apply to have a stall at this year’s fete. In the case of commercial businesses all we as</w:t>
                      </w:r>
                      <w:r w:rsidR="001F562E">
                        <w:rPr>
                          <w:rFonts w:ascii="Arial" w:hAnsi="Arial" w:cs="Arial"/>
                          <w:sz w:val="20"/>
                          <w:szCs w:val="20"/>
                          <w:lang w:val="en"/>
                        </w:rPr>
                        <w:t>k</w:t>
                      </w:r>
                      <w:r>
                        <w:rPr>
                          <w:rFonts w:ascii="Arial" w:hAnsi="Arial" w:cs="Arial"/>
                          <w:sz w:val="20"/>
                          <w:szCs w:val="20"/>
                          <w:lang w:val="en"/>
                        </w:rPr>
                        <w:t xml:space="preserve"> is a 20% contribution of takings which will help fund the fete. If your group or business wishes to be considered for a stall please contact the Clerk to the Council on 01446409294 or b</w:t>
                      </w:r>
                      <w:r w:rsidR="00A04A81">
                        <w:rPr>
                          <w:rFonts w:ascii="Arial" w:hAnsi="Arial" w:cs="Arial"/>
                          <w:sz w:val="20"/>
                          <w:szCs w:val="20"/>
                          <w:lang w:val="en"/>
                        </w:rPr>
                        <w:t>y</w:t>
                      </w:r>
                      <w:r>
                        <w:rPr>
                          <w:rFonts w:ascii="Arial" w:hAnsi="Arial" w:cs="Arial"/>
                          <w:sz w:val="20"/>
                          <w:szCs w:val="20"/>
                          <w:lang w:val="en"/>
                        </w:rPr>
                        <w:t xml:space="preserve"> e-mail</w:t>
                      </w:r>
                      <w:r w:rsidR="00A04A81">
                        <w:rPr>
                          <w:rFonts w:ascii="Arial" w:hAnsi="Arial" w:cs="Arial"/>
                          <w:sz w:val="20"/>
                          <w:szCs w:val="20"/>
                          <w:lang w:val="en"/>
                        </w:rPr>
                        <w:t xml:space="preserve">- </w:t>
                      </w:r>
                      <w:hyperlink r:id="rId18" w:history="1">
                        <w:r w:rsidR="00B70F5C" w:rsidRPr="009461C8">
                          <w:rPr>
                            <w:rStyle w:val="Hyperlink"/>
                            <w:rFonts w:ascii="Arial" w:hAnsi="Arial" w:cs="Arial"/>
                            <w:sz w:val="20"/>
                            <w:szCs w:val="20"/>
                            <w:lang w:val="en"/>
                          </w:rPr>
                          <w:t>clerk@llandough-cc.co.uk</w:t>
                        </w:r>
                      </w:hyperlink>
                    </w:p>
                    <w:p w14:paraId="6DE096CC" w14:textId="7DE6C7EA" w:rsidR="003B5A41" w:rsidRDefault="003B5A41" w:rsidP="00A04A81">
                      <w:pPr>
                        <w:jc w:val="center"/>
                        <w:rPr>
                          <w:rFonts w:ascii="Arial" w:hAnsi="Arial" w:cs="Arial"/>
                          <w:b/>
                          <w:color w:val="C00000"/>
                          <w:sz w:val="28"/>
                          <w:szCs w:val="28"/>
                        </w:rPr>
                      </w:pPr>
                      <w:bookmarkStart w:id="11" w:name="_Hlk4219842"/>
                      <w:r w:rsidRPr="003B5A41">
                        <w:rPr>
                          <w:rFonts w:ascii="Arial" w:hAnsi="Arial" w:cs="Arial"/>
                          <w:b/>
                          <w:color w:val="C00000"/>
                          <w:sz w:val="28"/>
                          <w:szCs w:val="28"/>
                        </w:rPr>
                        <w:t>ALLOTMENTS</w:t>
                      </w:r>
                    </w:p>
                    <w:bookmarkEnd w:id="11"/>
                    <w:p w14:paraId="19904788" w14:textId="1790AE1F" w:rsidR="003B5A41" w:rsidRDefault="00B97A79" w:rsidP="00B97A79">
                      <w:pPr>
                        <w:jc w:val="both"/>
                        <w:rPr>
                          <w:rFonts w:ascii="Arial" w:hAnsi="Arial" w:cs="Arial"/>
                          <w:sz w:val="20"/>
                          <w:szCs w:val="20"/>
                        </w:rPr>
                      </w:pPr>
                      <w:r>
                        <w:rPr>
                          <w:rFonts w:ascii="Arial" w:hAnsi="Arial" w:cs="Arial"/>
                          <w:sz w:val="20"/>
                          <w:szCs w:val="20"/>
                        </w:rPr>
                        <w:t>Allotments became the vogue during and after the 1</w:t>
                      </w:r>
                      <w:r w:rsidRPr="00B97A79">
                        <w:rPr>
                          <w:rFonts w:ascii="Arial" w:hAnsi="Arial" w:cs="Arial"/>
                          <w:sz w:val="20"/>
                          <w:szCs w:val="20"/>
                          <w:vertAlign w:val="superscript"/>
                        </w:rPr>
                        <w:t>st</w:t>
                      </w:r>
                      <w:r>
                        <w:rPr>
                          <w:rFonts w:ascii="Arial" w:hAnsi="Arial" w:cs="Arial"/>
                          <w:sz w:val="20"/>
                          <w:szCs w:val="20"/>
                        </w:rPr>
                        <w:t xml:space="preserve"> World War and today they remain in demand for local food production, exercise and building up </w:t>
                      </w:r>
                      <w:r w:rsidR="0004506E">
                        <w:rPr>
                          <w:rFonts w:ascii="Arial" w:hAnsi="Arial" w:cs="Arial"/>
                          <w:sz w:val="20"/>
                          <w:szCs w:val="20"/>
                        </w:rPr>
                        <w:t xml:space="preserve">of </w:t>
                      </w:r>
                      <w:r>
                        <w:rPr>
                          <w:rFonts w:ascii="Arial" w:hAnsi="Arial" w:cs="Arial"/>
                          <w:sz w:val="20"/>
                          <w:szCs w:val="20"/>
                        </w:rPr>
                        <w:t xml:space="preserve">new friendships. Your community council operates a large allotments site off Corbett Road and now is the time to consider adding your name to the waiting list for a plot. The </w:t>
                      </w:r>
                      <w:r w:rsidR="00156FFD">
                        <w:rPr>
                          <w:rFonts w:ascii="Arial" w:hAnsi="Arial" w:cs="Arial"/>
                          <w:sz w:val="20"/>
                          <w:szCs w:val="20"/>
                        </w:rPr>
                        <w:t>first-year</w:t>
                      </w:r>
                      <w:r>
                        <w:rPr>
                          <w:rFonts w:ascii="Arial" w:hAnsi="Arial" w:cs="Arial"/>
                          <w:sz w:val="20"/>
                          <w:szCs w:val="20"/>
                        </w:rPr>
                        <w:t xml:space="preserve"> rental is around £38 with reductions for senior citizens and if you are interested please contact the Clerk on 01446 409294 or e-mail </w:t>
                      </w:r>
                      <w:hyperlink r:id="rId19" w:history="1">
                        <w:r w:rsidR="00A04A81" w:rsidRPr="0048794E">
                          <w:rPr>
                            <w:rStyle w:val="Hyperlink"/>
                            <w:rFonts w:ascii="Arial" w:hAnsi="Arial" w:cs="Arial"/>
                            <w:sz w:val="20"/>
                            <w:szCs w:val="20"/>
                          </w:rPr>
                          <w:t>clerk@llandough-cc.co.uk</w:t>
                        </w:r>
                      </w:hyperlink>
                    </w:p>
                    <w:p w14:paraId="0A1BA92C" w14:textId="7971E528" w:rsidR="00A04A81" w:rsidRDefault="00A04A81" w:rsidP="00B97A79">
                      <w:pPr>
                        <w:jc w:val="both"/>
                        <w:rPr>
                          <w:rFonts w:ascii="Arial" w:hAnsi="Arial" w:cs="Arial"/>
                          <w:sz w:val="20"/>
                          <w:szCs w:val="20"/>
                        </w:rPr>
                      </w:pPr>
                    </w:p>
                    <w:p w14:paraId="21711C67" w14:textId="7EA4BFB5" w:rsidR="00A04A81" w:rsidRDefault="00A04A81" w:rsidP="00A04A81">
                      <w:pPr>
                        <w:jc w:val="center"/>
                        <w:rPr>
                          <w:rFonts w:ascii="Arial" w:hAnsi="Arial" w:cs="Arial"/>
                          <w:b/>
                          <w:color w:val="C00000"/>
                          <w:sz w:val="28"/>
                          <w:szCs w:val="28"/>
                        </w:rPr>
                      </w:pPr>
                      <w:r w:rsidRPr="00A04A81">
                        <w:rPr>
                          <w:rFonts w:ascii="Arial" w:hAnsi="Arial" w:cs="Arial"/>
                          <w:b/>
                          <w:color w:val="C00000"/>
                          <w:sz w:val="28"/>
                          <w:szCs w:val="28"/>
                        </w:rPr>
                        <w:t>CIVIC SERVICE</w:t>
                      </w:r>
                    </w:p>
                    <w:p w14:paraId="115B71CD" w14:textId="1E48103B" w:rsidR="00A04A81" w:rsidRPr="00A04A81" w:rsidRDefault="00A04A81" w:rsidP="00A04A81">
                      <w:pPr>
                        <w:jc w:val="both"/>
                        <w:rPr>
                          <w:rFonts w:ascii="Arial" w:hAnsi="Arial" w:cs="Arial"/>
                          <w:sz w:val="20"/>
                          <w:szCs w:val="20"/>
                        </w:rPr>
                      </w:pPr>
                      <w:r>
                        <w:rPr>
                          <w:rFonts w:ascii="Arial" w:hAnsi="Arial" w:cs="Arial"/>
                          <w:sz w:val="20"/>
                          <w:szCs w:val="20"/>
                        </w:rPr>
                        <w:t>This year’s Civic Service will be held on Sunday 16 June, 2019 at 3.00pm in St Dochdwy’s Church. All residents are invited to attend to celebrate the installation of the new Chairman of the Council.</w:t>
                      </w:r>
                      <w:r w:rsidR="00270776">
                        <w:rPr>
                          <w:rFonts w:ascii="Arial" w:hAnsi="Arial" w:cs="Arial"/>
                          <w:sz w:val="20"/>
                          <w:szCs w:val="20"/>
                        </w:rPr>
                        <w:t xml:space="preserve"> Councillors Pam Gay and Elliot Penn have been appointed as Chairman and Vice Chairman Elect respectively for 2019/20.</w:t>
                      </w:r>
                    </w:p>
                  </w:txbxContent>
                </v:textbox>
              </v:shape>
            </w:pict>
          </mc:Fallback>
        </mc:AlternateContent>
      </w:r>
      <w:r w:rsidR="0043129B">
        <w:rPr>
          <w:noProof/>
          <w:szCs w:val="20"/>
          <w:lang w:val="en-GB" w:eastAsia="en-GB"/>
        </w:rPr>
        <mc:AlternateContent>
          <mc:Choice Requires="wps">
            <w:drawing>
              <wp:anchor distT="0" distB="0" distL="114300" distR="114300" simplePos="0" relativeHeight="251651072" behindDoc="0" locked="0" layoutInCell="1" allowOverlap="1" wp14:anchorId="0CB90BD3" wp14:editId="65D2D6A7">
                <wp:simplePos x="0" y="0"/>
                <wp:positionH relativeFrom="column">
                  <wp:posOffset>-411480</wp:posOffset>
                </wp:positionH>
                <wp:positionV relativeFrom="paragraph">
                  <wp:posOffset>952500</wp:posOffset>
                </wp:positionV>
                <wp:extent cx="6376035" cy="45719"/>
                <wp:effectExtent l="0" t="19050" r="0" b="1206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6035"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88E6" w14:textId="77777777" w:rsidR="00B1301E" w:rsidRPr="00D95F09" w:rsidRDefault="00B1301E" w:rsidP="00B1301E">
                            <w:pPr>
                              <w:spacing w:line="360" w:lineRule="auto"/>
                              <w:rPr>
                                <w:rFonts w:ascii="75 Helvetica Bold" w:hAnsi="75 Helvetica Bold"/>
                                <w:caps/>
                                <w:color w:val="9D1C20"/>
                                <w:sz w:val="28"/>
                              </w:rPr>
                            </w:pPr>
                          </w:p>
                          <w:p w14:paraId="4670A790" w14:textId="77777777" w:rsidR="00B1301E" w:rsidRPr="00167CCA" w:rsidRDefault="00B1301E" w:rsidP="00B1301E">
                            <w:pPr>
                              <w:rPr>
                                <w:rFonts w:ascii="Helvetica Light" w:hAnsi="Helvetica Light"/>
                                <w:caps/>
                                <w:color w:val="9D1C20"/>
                                <w:sz w:val="28"/>
                              </w:rPr>
                            </w:pPr>
                          </w:p>
                          <w:p w14:paraId="6AD90824" w14:textId="77777777" w:rsidR="00B1301E" w:rsidRPr="00167CCA" w:rsidRDefault="00B1301E" w:rsidP="00B1301E">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0BD3" id="Text Box 16" o:spid="_x0000_s1040" type="#_x0000_t202" style="position:absolute;left:0;text-align:left;margin-left:-32.4pt;margin-top:75pt;width:502.05pt;height:3.6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" filled="f" stroked="f">
                <v:textbox>
                  <w:txbxContent>
                    <w:p w14:paraId="446088E6" w14:textId="77777777" w:rsidR="00B1301E" w:rsidRPr="00D95F09" w:rsidRDefault="00B1301E" w:rsidP="00B1301E">
                      <w:pPr>
                        <w:spacing w:line="360" w:lineRule="auto"/>
                        <w:rPr>
                          <w:rFonts w:ascii="75 Helvetica Bold" w:hAnsi="75 Helvetica Bold"/>
                          <w:caps/>
                          <w:color w:val="9D1C20"/>
                          <w:sz w:val="28"/>
                        </w:rPr>
                      </w:pPr>
                    </w:p>
                    <w:p w14:paraId="4670A790" w14:textId="77777777" w:rsidR="00B1301E" w:rsidRPr="00167CCA" w:rsidRDefault="00B1301E" w:rsidP="00B1301E">
                      <w:pPr>
                        <w:rPr>
                          <w:rFonts w:ascii="Helvetica Light" w:hAnsi="Helvetica Light"/>
                          <w:caps/>
                          <w:color w:val="9D1C20"/>
                          <w:sz w:val="28"/>
                        </w:rPr>
                      </w:pPr>
                    </w:p>
                    <w:p w14:paraId="6AD90824" w14:textId="77777777" w:rsidR="00B1301E" w:rsidRPr="00167CCA" w:rsidRDefault="00B1301E" w:rsidP="00B1301E">
                      <w:pPr>
                        <w:rPr>
                          <w:rFonts w:ascii="Helvetica Light" w:hAnsi="Helvetica Light"/>
                          <w:caps/>
                          <w:color w:val="9D1C20"/>
                          <w:sz w:val="28"/>
                        </w:rPr>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54144" behindDoc="0" locked="0" layoutInCell="1" allowOverlap="1" wp14:anchorId="5FE817D4" wp14:editId="65E707CA">
                <wp:simplePos x="0" y="0"/>
                <wp:positionH relativeFrom="column">
                  <wp:posOffset>-394970</wp:posOffset>
                </wp:positionH>
                <wp:positionV relativeFrom="paragraph">
                  <wp:posOffset>6780530</wp:posOffset>
                </wp:positionV>
                <wp:extent cx="2956560" cy="1388745"/>
                <wp:effectExtent l="0" t="0" r="0" b="190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6560" cy="138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3264" w14:textId="77777777" w:rsidR="00B1301E" w:rsidRPr="003D515B" w:rsidRDefault="00B1301E" w:rsidP="00B1301E">
                            <w:pPr>
                              <w:widowControl w:val="0"/>
                              <w:spacing w:before="120"/>
                              <w:rPr>
                                <w:rFonts w:ascii="Arial" w:hAnsi="Arial" w:cs="Arial"/>
                                <w:color w:val="585747"/>
                                <w:sz w:val="20"/>
                              </w:rPr>
                            </w:pPr>
                          </w:p>
                          <w:p w14:paraId="2A8DF335" w14:textId="77777777" w:rsidR="00B1301E" w:rsidRPr="003D515B" w:rsidRDefault="00B1301E" w:rsidP="00B1301E">
                            <w:pPr>
                              <w:rPr>
                                <w:rFonts w:ascii="Arial" w:hAnsi="Arial" w:cs="Arial"/>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17D4" id="Text Box 19" o:spid="_x0000_s1041" type="#_x0000_t202" style="position:absolute;left:0;text-align:left;margin-left:-31.1pt;margin-top:533.9pt;width:232.8pt;height:109.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" filled="f" stroked="f">
                <v:textbox>
                  <w:txbxContent>
                    <w:p w14:paraId="40843264" w14:textId="77777777" w:rsidR="00B1301E" w:rsidRPr="003D515B" w:rsidRDefault="00B1301E" w:rsidP="00B1301E">
                      <w:pPr>
                        <w:widowControl w:val="0"/>
                        <w:spacing w:before="120"/>
                        <w:rPr>
                          <w:rFonts w:ascii="Arial" w:hAnsi="Arial" w:cs="Arial"/>
                          <w:color w:val="585747"/>
                          <w:sz w:val="20"/>
                        </w:rPr>
                      </w:pPr>
                    </w:p>
                    <w:p w14:paraId="2A8DF335" w14:textId="77777777" w:rsidR="00B1301E" w:rsidRPr="003D515B" w:rsidRDefault="00B1301E" w:rsidP="00B1301E">
                      <w:pPr>
                        <w:rPr>
                          <w:rFonts w:ascii="Arial" w:hAnsi="Arial" w:cs="Arial"/>
                          <w:caps/>
                          <w:color w:val="000000"/>
                        </w:rPr>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52096" behindDoc="0" locked="0" layoutInCell="1" allowOverlap="1" wp14:anchorId="6B22C02C" wp14:editId="2F33587D">
                <wp:simplePos x="0" y="0"/>
                <wp:positionH relativeFrom="column">
                  <wp:posOffset>4607560</wp:posOffset>
                </wp:positionH>
                <wp:positionV relativeFrom="paragraph">
                  <wp:posOffset>4620260</wp:posOffset>
                </wp:positionV>
                <wp:extent cx="1666875" cy="224790"/>
                <wp:effectExtent l="0" t="0" r="0" b="381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1DE8E" w14:textId="77777777" w:rsidR="00B1301E" w:rsidRPr="00906C50" w:rsidRDefault="00B1301E" w:rsidP="00242DB7">
                            <w:pPr>
                              <w:pStyle w:val="Captionyourpho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C02C" id="Text Box 17" o:spid="_x0000_s1042" type="#_x0000_t202" style="position:absolute;left:0;text-align:left;margin-left:362.8pt;margin-top:363.8pt;width:131.25pt;height:17.7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" filled="f" stroked="f">
                <v:textbox>
                  <w:txbxContent>
                    <w:p w14:paraId="06F1DE8E" w14:textId="77777777" w:rsidR="00B1301E" w:rsidRPr="00906C50" w:rsidRDefault="00B1301E" w:rsidP="00242DB7">
                      <w:pPr>
                        <w:pStyle w:val="Captionyourphoto"/>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58240" behindDoc="0" locked="0" layoutInCell="1" allowOverlap="1" wp14:anchorId="5FD67AAA" wp14:editId="422CC1FF">
                <wp:simplePos x="0" y="0"/>
                <wp:positionH relativeFrom="column">
                  <wp:posOffset>4607560</wp:posOffset>
                </wp:positionH>
                <wp:positionV relativeFrom="paragraph">
                  <wp:posOffset>7830820</wp:posOffset>
                </wp:positionV>
                <wp:extent cx="1666875" cy="224790"/>
                <wp:effectExtent l="0" t="0" r="0" b="381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33F8" w14:textId="77777777" w:rsidR="00B1301E" w:rsidRPr="00906C50" w:rsidRDefault="00B1301E" w:rsidP="00242DB7">
                            <w:pPr>
                              <w:pStyle w:val="Captionyourpho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7AAA" id="Text Box 22" o:spid="_x0000_s1043" type="#_x0000_t202" style="position:absolute;left:0;text-align:left;margin-left:362.8pt;margin-top:616.6pt;width:131.25pt;height:17.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" filled="f" stroked="f">
                <v:textbox>
                  <w:txbxContent>
                    <w:p w14:paraId="288233F8" w14:textId="77777777" w:rsidR="00B1301E" w:rsidRPr="00906C50" w:rsidRDefault="00B1301E" w:rsidP="00242DB7">
                      <w:pPr>
                        <w:pStyle w:val="Captionyourphoto"/>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56192" behindDoc="0" locked="0" layoutInCell="1" allowOverlap="1" wp14:anchorId="4A1B1F3D" wp14:editId="0D8A4B91">
                <wp:simplePos x="0" y="0"/>
                <wp:positionH relativeFrom="column">
                  <wp:posOffset>-713740</wp:posOffset>
                </wp:positionH>
                <wp:positionV relativeFrom="paragraph">
                  <wp:posOffset>-467360</wp:posOffset>
                </wp:positionV>
                <wp:extent cx="2857500" cy="68580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21B9" w14:textId="77777777" w:rsidR="00B1301E" w:rsidRPr="00982B96" w:rsidRDefault="00356121" w:rsidP="004A2118">
                            <w:pPr>
                              <w:pStyle w:val="Subheadhere"/>
                              <w:rPr>
                                <w:b/>
                                <w:color w:val="auto"/>
                                <w:sz w:val="36"/>
                                <w:szCs w:val="36"/>
                              </w:rPr>
                            </w:pPr>
                            <w:r w:rsidRPr="00982B96">
                              <w:rPr>
                                <w:b/>
                                <w:color w:val="auto"/>
                                <w:sz w:val="36"/>
                                <w:szCs w:val="36"/>
                              </w:rPr>
                              <w:t>IN 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1F3D" id="Text Box 21" o:spid="_x0000_s1044" type="#_x0000_t202" style="position:absolute;left:0;text-align:left;margin-left:-56.2pt;margin-top:-36.8pt;width:225pt;height:54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SVwQIAAM0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" filled="f" stroked="f">
                <v:textbox>
                  <w:txbxContent>
                    <w:p w14:paraId="612521B9" w14:textId="77777777" w:rsidR="00B1301E" w:rsidRPr="00982B96" w:rsidRDefault="00356121" w:rsidP="004A2118">
                      <w:pPr>
                        <w:pStyle w:val="Subheadhere"/>
                        <w:rPr>
                          <w:b/>
                          <w:color w:val="auto"/>
                          <w:sz w:val="36"/>
                          <w:szCs w:val="36"/>
                        </w:rPr>
                      </w:pPr>
                      <w:r w:rsidRPr="00982B96">
                        <w:rPr>
                          <w:b/>
                          <w:color w:val="auto"/>
                          <w:sz w:val="36"/>
                          <w:szCs w:val="36"/>
                        </w:rPr>
                        <w:t>IN TOUCH</w:t>
                      </w:r>
                    </w:p>
                  </w:txbxContent>
                </v:textbox>
              </v:shape>
            </w:pict>
          </mc:Fallback>
        </mc:AlternateContent>
      </w:r>
      <w:r w:rsidR="00D31DF0">
        <w:rPr>
          <w:noProof/>
          <w:szCs w:val="20"/>
          <w:lang w:val="en-GB" w:eastAsia="en-GB"/>
        </w:rPr>
        <mc:AlternateContent>
          <mc:Choice Requires="wps">
            <w:drawing>
              <wp:anchor distT="0" distB="0" distL="114300" distR="114300" simplePos="0" relativeHeight="251653120" behindDoc="0" locked="0" layoutInCell="1" allowOverlap="1" wp14:anchorId="0D81BC71" wp14:editId="4526E875">
                <wp:simplePos x="0" y="0"/>
                <wp:positionH relativeFrom="column">
                  <wp:posOffset>-1856740</wp:posOffset>
                </wp:positionH>
                <wp:positionV relativeFrom="paragraph">
                  <wp:posOffset>8531860</wp:posOffset>
                </wp:positionV>
                <wp:extent cx="8115300" cy="228600"/>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8DC71" w14:textId="77777777" w:rsidR="00356121" w:rsidRPr="00982B96" w:rsidRDefault="00356121" w:rsidP="00356121">
                            <w:pPr>
                              <w:pStyle w:val="Address"/>
                              <w:jc w:val="center"/>
                              <w:rPr>
                                <w:b/>
                              </w:rPr>
                            </w:pPr>
                            <w:r w:rsidRPr="00982B96">
                              <w:rPr>
                                <w:b/>
                              </w:rPr>
                              <w:t>Paul R. Egan, Clerk to the Council – Telephone 01446 409294 or e-mail</w:t>
                            </w:r>
                            <w:bookmarkStart w:id="12" w:name="_Hlk4219749"/>
                            <w:r w:rsidR="004C1EBE" w:rsidRPr="00982B96">
                              <w:rPr>
                                <w:b/>
                              </w:rPr>
                              <w:t>clerk@llandough-cc.co.uk</w:t>
                            </w:r>
                            <w:bookmarkEnd w:id="12"/>
                          </w:p>
                          <w:p w14:paraId="3F1DC36D" w14:textId="77777777" w:rsidR="00B1301E" w:rsidRPr="00242DB7" w:rsidRDefault="00B1301E" w:rsidP="00242DB7">
                            <w:pPr>
                              <w:pStyle w:val="Addres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BC71" id="Text Box 18" o:spid="_x0000_s1045" type="#_x0000_t202" style="position:absolute;left:0;text-align:left;margin-left:-146.2pt;margin-top:671.8pt;width:639pt;height:18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" filled="f" stroked="f">
                <v:textbox>
                  <w:txbxContent>
                    <w:p w14:paraId="4EA8DC71" w14:textId="77777777" w:rsidR="00356121" w:rsidRPr="00982B96" w:rsidRDefault="00356121" w:rsidP="00356121">
                      <w:pPr>
                        <w:pStyle w:val="Address"/>
                        <w:jc w:val="center"/>
                        <w:rPr>
                          <w:b/>
                        </w:rPr>
                      </w:pPr>
                      <w:r w:rsidRPr="00982B96">
                        <w:rPr>
                          <w:b/>
                        </w:rPr>
                        <w:t>Paul R. Egan, Clerk to the Council – Telephone 01446 409294 or e-mail</w:t>
                      </w:r>
                      <w:bookmarkStart w:id="13" w:name="_Hlk4219749"/>
                      <w:r w:rsidR="004C1EBE" w:rsidRPr="00982B96">
                        <w:rPr>
                          <w:b/>
                        </w:rPr>
                        <w:t>clerk@llandough-cc.co.uk</w:t>
                      </w:r>
                      <w:bookmarkEnd w:id="13"/>
                    </w:p>
                    <w:p w14:paraId="3F1DC36D" w14:textId="77777777" w:rsidR="00B1301E" w:rsidRPr="00242DB7" w:rsidRDefault="00B1301E" w:rsidP="00242DB7">
                      <w:pPr>
                        <w:pStyle w:val="Address"/>
                      </w:pPr>
                    </w:p>
                  </w:txbxContent>
                </v:textbox>
              </v:shape>
            </w:pict>
          </mc:Fallback>
        </mc:AlternateContent>
      </w:r>
      <w:r w:rsidR="00D125ED">
        <w:rPr>
          <w:noProof/>
          <w:szCs w:val="20"/>
          <w:lang w:val="en-GB" w:eastAsia="en-GB"/>
        </w:rPr>
        <w:drawing>
          <wp:anchor distT="0" distB="0" distL="114300" distR="114300" simplePos="0" relativeHeight="251650048" behindDoc="1" locked="0" layoutInCell="1" allowOverlap="1" wp14:anchorId="00B0AD32" wp14:editId="14F0FEBB">
            <wp:simplePos x="0" y="0"/>
            <wp:positionH relativeFrom="column">
              <wp:posOffset>-1129665</wp:posOffset>
            </wp:positionH>
            <wp:positionV relativeFrom="paragraph">
              <wp:posOffset>-915670</wp:posOffset>
            </wp:positionV>
            <wp:extent cx="7772400" cy="10062210"/>
            <wp:effectExtent l="0" t="0" r="0" b="0"/>
            <wp:wrapNone/>
            <wp:docPr id="18" name="Picture 14" descr="Newsletter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sletter_P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anchor>
        </w:drawing>
      </w:r>
      <w:r w:rsidR="00B1301E">
        <w:br w:type="page"/>
      </w:r>
      <w:r w:rsidR="00955A60">
        <w:rPr>
          <w:noProof/>
          <w:szCs w:val="20"/>
          <w:lang w:val="en-GB" w:eastAsia="en-GB"/>
        </w:rPr>
        <w:lastRenderedPageBreak/>
        <mc:AlternateContent>
          <mc:Choice Requires="wps">
            <w:drawing>
              <wp:anchor distT="0" distB="0" distL="114300" distR="114300" simplePos="0" relativeHeight="251668480" behindDoc="0" locked="0" layoutInCell="1" allowOverlap="1" wp14:anchorId="7C68FBD0" wp14:editId="25D1032F">
                <wp:simplePos x="0" y="0"/>
                <wp:positionH relativeFrom="column">
                  <wp:posOffset>-662940</wp:posOffset>
                </wp:positionH>
                <wp:positionV relativeFrom="paragraph">
                  <wp:posOffset>541020</wp:posOffset>
                </wp:positionV>
                <wp:extent cx="7084695" cy="7711440"/>
                <wp:effectExtent l="0" t="0" r="1905" b="381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695" cy="77114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C50D4" w14:textId="77777777" w:rsidR="00343597" w:rsidRPr="00293E19" w:rsidRDefault="00343597" w:rsidP="00343597">
                            <w:pPr>
                              <w:widowControl w:val="0"/>
                              <w:spacing w:after="96" w:line="249" w:lineRule="auto"/>
                              <w:jc w:val="center"/>
                              <w:rPr>
                                <w:rFonts w:ascii="Arial" w:hAnsi="Arial" w:cs="Arial"/>
                                <w:b/>
                                <w:bCs/>
                                <w:color w:val="C00000"/>
                                <w:kern w:val="28"/>
                                <w:sz w:val="20"/>
                                <w:szCs w:val="20"/>
                                <w:lang w:val="en" w:eastAsia="en-GB"/>
                              </w:rPr>
                            </w:pPr>
                            <w:r w:rsidRPr="00293E19">
                              <w:rPr>
                                <w:rFonts w:ascii="Arial" w:hAnsi="Arial" w:cs="Arial"/>
                                <w:b/>
                                <w:bCs/>
                                <w:color w:val="C00000"/>
                                <w:kern w:val="28"/>
                                <w:sz w:val="20"/>
                                <w:szCs w:val="20"/>
                                <w:lang w:val="en" w:eastAsia="en-GB"/>
                              </w:rPr>
                              <w:t>PLANNING APPLICATION FOR APARTMENTS ON LAND NORTH OF LECKWITH ROAD</w:t>
                            </w:r>
                          </w:p>
                          <w:p w14:paraId="0C38C4A6" w14:textId="2223F6BA" w:rsidR="00CE1C9E" w:rsidRDefault="00343597" w:rsidP="00343597">
                            <w:pPr>
                              <w:widowControl w:val="0"/>
                              <w:spacing w:after="96" w:line="249" w:lineRule="auto"/>
                              <w:jc w:val="both"/>
                              <w:rPr>
                                <w:rFonts w:ascii="Arial" w:hAnsi="Arial" w:cs="Arial"/>
                                <w:bCs/>
                                <w:kern w:val="28"/>
                                <w:sz w:val="20"/>
                                <w:szCs w:val="20"/>
                                <w:lang w:val="en" w:eastAsia="en-GB"/>
                              </w:rPr>
                            </w:pPr>
                            <w:r>
                              <w:rPr>
                                <w:rFonts w:ascii="Arial" w:hAnsi="Arial" w:cs="Arial"/>
                                <w:bCs/>
                                <w:kern w:val="28"/>
                                <w:sz w:val="20"/>
                                <w:szCs w:val="20"/>
                                <w:lang w:val="en" w:eastAsia="en-GB"/>
                              </w:rPr>
                              <w:t xml:space="preserve">Your Community Council strongly objected to the planning application but it was approved </w:t>
                            </w:r>
                            <w:r w:rsidR="00E24C52">
                              <w:rPr>
                                <w:rFonts w:ascii="Arial" w:hAnsi="Arial" w:cs="Arial"/>
                                <w:bCs/>
                                <w:kern w:val="28"/>
                                <w:sz w:val="20"/>
                                <w:szCs w:val="20"/>
                                <w:lang w:val="en" w:eastAsia="en-GB"/>
                              </w:rPr>
                              <w:t xml:space="preserve">with conditions </w:t>
                            </w:r>
                            <w:r>
                              <w:rPr>
                                <w:rFonts w:ascii="Arial" w:hAnsi="Arial" w:cs="Arial"/>
                                <w:bCs/>
                                <w:kern w:val="28"/>
                                <w:sz w:val="20"/>
                                <w:szCs w:val="20"/>
                                <w:lang w:val="en" w:eastAsia="en-GB"/>
                              </w:rPr>
                              <w:t xml:space="preserve">by the Vale of Glamorgan </w:t>
                            </w:r>
                            <w:r w:rsidR="00A33654">
                              <w:rPr>
                                <w:rFonts w:ascii="Arial" w:hAnsi="Arial" w:cs="Arial"/>
                                <w:bCs/>
                                <w:kern w:val="28"/>
                                <w:sz w:val="20"/>
                                <w:szCs w:val="20"/>
                                <w:lang w:val="en" w:eastAsia="en-GB"/>
                              </w:rPr>
                              <w:t>Council’s</w:t>
                            </w:r>
                            <w:r>
                              <w:rPr>
                                <w:rFonts w:ascii="Arial" w:hAnsi="Arial" w:cs="Arial"/>
                                <w:bCs/>
                                <w:kern w:val="28"/>
                                <w:sz w:val="20"/>
                                <w:szCs w:val="20"/>
                                <w:lang w:val="en" w:eastAsia="en-GB"/>
                              </w:rPr>
                              <w:t xml:space="preserve"> Planning Committee on 28 March, 2019. The Chairman of the Council Councillor Pat Carreyett attended the Committee’s site visit and Councillor Luc</w:t>
                            </w:r>
                            <w:r w:rsidR="00293E19">
                              <w:rPr>
                                <w:rFonts w:ascii="Arial" w:hAnsi="Arial" w:cs="Arial"/>
                                <w:bCs/>
                                <w:kern w:val="28"/>
                                <w:sz w:val="20"/>
                                <w:szCs w:val="20"/>
                                <w:lang w:val="en" w:eastAsia="en-GB"/>
                              </w:rPr>
                              <w:t>y</w:t>
                            </w:r>
                            <w:r>
                              <w:rPr>
                                <w:rFonts w:ascii="Arial" w:hAnsi="Arial" w:cs="Arial"/>
                                <w:bCs/>
                                <w:kern w:val="28"/>
                                <w:sz w:val="20"/>
                                <w:szCs w:val="20"/>
                                <w:lang w:val="en" w:eastAsia="en-GB"/>
                              </w:rPr>
                              <w:t xml:space="preserve"> Barrowclough spoke against the application at the Planning Committee meeting. The Council’s objections were as </w:t>
                            </w:r>
                            <w:r w:rsidR="00A33654">
                              <w:rPr>
                                <w:rFonts w:ascii="Arial" w:hAnsi="Arial" w:cs="Arial"/>
                                <w:bCs/>
                                <w:kern w:val="28"/>
                                <w:sz w:val="20"/>
                                <w:szCs w:val="20"/>
                                <w:lang w:val="en" w:eastAsia="en-GB"/>
                              </w:rPr>
                              <w:t>follows: -</w:t>
                            </w:r>
                          </w:p>
                          <w:p w14:paraId="6FDD7D5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proposal represents a significant over-development on a restricted site and the apartment density remains far too high for the location. Although acknowledging that the number of apartments has reduced from 50 to 40 it remains the strong view of the Council that this number is far in excess of what would be appropriate for this site.</w:t>
                            </w:r>
                          </w:p>
                          <w:p w14:paraId="1F1F401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proposal is unneighbourly and would not fit in with the general environment of the adjoining area and the visual impact would be a major issue in terms of the environment of the area as well as having an undesirable impact on the privacy of neighbouring occupiers.</w:t>
                            </w:r>
                          </w:p>
                          <w:p w14:paraId="0CEB5E99"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local development plan had identified this site as suitable for 8 dwellings and the Council considers that this would represent an appropriate form of development on the site. The departure from the LDP is totally unacceptable.</w:t>
                            </w:r>
                          </w:p>
                          <w:p w14:paraId="3C98C0B0"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It is understood that there might be existing drainage restrictions relating to the site which could impact on the development and possibly have an adverse impact on the adjoining properties. It is understood that some residents in Leckwith Road had jointly funded an enhancement to the drainage system and they are rightly concerned about the impact of such a development on their properties.</w:t>
                            </w:r>
                          </w:p>
                          <w:p w14:paraId="4B25071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There is insufficient parking and amenity space identified in the proposal.</w:t>
                            </w:r>
                          </w:p>
                          <w:p w14:paraId="668EC1F1"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scale and size of the proposed development is far too great and overbearing and is totally unsuitable for this location.</w:t>
                            </w:r>
                          </w:p>
                          <w:p w14:paraId="0DB335A9"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There are no facilities in Llandough to provide for the needs of a large influx of people. For example, there are no local shops and no GP facility. Furthermore, local bus services have already been cut and it is understood that there are plans afoot for the 95a and 95b services to be reduced with a possibility that Penarth will not feature in their destination itinerary.</w:t>
                            </w:r>
                          </w:p>
                          <w:p w14:paraId="2F1E5895"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 xml:space="preserve">There would be a major issue for highway safety as a result of the number of vehicles accessing Leckwith Road from within the development. Furthermore, the number of cars right turning and entering the site may produce a tailback situation which would exacerbate traffic movement on Penlan and Leckwith Road. It should be acknowledged that Leckwith Road serves Llandough Hospital which is the second largest hospital in Wales and there are plans to expand the range of services such as the transfer of the Rookwood hospital complex. </w:t>
                            </w:r>
                          </w:p>
                          <w:p w14:paraId="3A390AD8" w14:textId="4C94CF64" w:rsidR="00343597" w:rsidRPr="00293E19" w:rsidRDefault="00343597" w:rsidP="00343597">
                            <w:pPr>
                              <w:pStyle w:val="ListParagraph"/>
                              <w:numPr>
                                <w:ilvl w:val="0"/>
                                <w:numId w:val="12"/>
                              </w:numPr>
                              <w:jc w:val="both"/>
                              <w:rPr>
                                <w:rFonts w:ascii="Arial" w:hAnsi="Arial" w:cs="Arial"/>
                                <w:sz w:val="20"/>
                                <w:szCs w:val="20"/>
                              </w:rPr>
                            </w:pPr>
                            <w:r w:rsidRPr="00293E19">
                              <w:rPr>
                                <w:rFonts w:ascii="Arial" w:hAnsi="Arial" w:cs="Arial"/>
                                <w:sz w:val="20"/>
                                <w:szCs w:val="20"/>
                              </w:rPr>
                              <w:t xml:space="preserve">The Council would wish to point out that a proposed flats development in the near vicinity of the site at Keepers Gardens was refused on 13 November, 2003 (Application No.2002/01503). This related to a proposal for 21 flats which would have been set back well off the road. The decision on 13 November, 2003 was </w:t>
                            </w:r>
                            <w:r w:rsidR="00293E19" w:rsidRPr="00293E19">
                              <w:rPr>
                                <w:rFonts w:ascii="Arial" w:hAnsi="Arial" w:cs="Arial"/>
                                <w:sz w:val="20"/>
                                <w:szCs w:val="20"/>
                              </w:rPr>
                              <w:t>to refuse the application.</w:t>
                            </w:r>
                          </w:p>
                          <w:tbl>
                            <w:tblPr>
                              <w:tblW w:w="10839" w:type="dxa"/>
                              <w:tblCellSpacing w:w="0" w:type="dxa"/>
                              <w:tblCellMar>
                                <w:left w:w="0" w:type="dxa"/>
                                <w:right w:w="0" w:type="dxa"/>
                              </w:tblCellMar>
                              <w:tblLook w:val="04A0" w:firstRow="1" w:lastRow="0" w:firstColumn="1" w:lastColumn="0" w:noHBand="0" w:noVBand="1"/>
                              <w:tblDescription w:val=""/>
                            </w:tblPr>
                            <w:tblGrid>
                              <w:gridCol w:w="10773"/>
                              <w:gridCol w:w="66"/>
                            </w:tblGrid>
                            <w:tr w:rsidR="00343597" w:rsidRPr="00433978" w14:paraId="6073500A" w14:textId="77777777" w:rsidTr="009A4C66">
                              <w:trPr>
                                <w:gridAfter w:val="1"/>
                                <w:tblCellSpacing w:w="0" w:type="dxa"/>
                              </w:trPr>
                              <w:tc>
                                <w:tcPr>
                                  <w:tcW w:w="10773" w:type="dxa"/>
                                  <w:tcMar>
                                    <w:top w:w="45" w:type="dxa"/>
                                    <w:left w:w="30" w:type="dxa"/>
                                    <w:bottom w:w="45" w:type="dxa"/>
                                    <w:right w:w="30" w:type="dxa"/>
                                  </w:tcMar>
                                  <w:hideMark/>
                                </w:tcPr>
                                <w:p w14:paraId="7A31B82B" w14:textId="52BE6546" w:rsidR="00343597" w:rsidRPr="00433978" w:rsidRDefault="00343597" w:rsidP="00E24C52">
                                  <w:pPr>
                                    <w:jc w:val="center"/>
                                    <w:rPr>
                                      <w:rFonts w:ascii="Calibri" w:hAnsi="Calibri"/>
                                      <w:i/>
                                      <w:color w:val="000000"/>
                                      <w:sz w:val="22"/>
                                      <w:szCs w:val="22"/>
                                    </w:rPr>
                                  </w:pPr>
                                </w:p>
                              </w:tc>
                            </w:tr>
                            <w:tr w:rsidR="00343597" w:rsidRPr="00293E19" w14:paraId="02A54FD8" w14:textId="77777777" w:rsidTr="009A4C66">
                              <w:trPr>
                                <w:tblCellSpacing w:w="0" w:type="dxa"/>
                              </w:trPr>
                              <w:tc>
                                <w:tcPr>
                                  <w:tcW w:w="10773" w:type="dxa"/>
                                  <w:tcMar>
                                    <w:top w:w="45" w:type="dxa"/>
                                    <w:left w:w="30" w:type="dxa"/>
                                    <w:bottom w:w="45" w:type="dxa"/>
                                    <w:right w:w="30" w:type="dxa"/>
                                  </w:tcMar>
                                </w:tcPr>
                                <w:p w14:paraId="22215F36" w14:textId="77777777" w:rsidR="00343597" w:rsidRPr="00293E19" w:rsidRDefault="00343597" w:rsidP="00293E19">
                                  <w:pPr>
                                    <w:jc w:val="both"/>
                                    <w:rPr>
                                      <w:rFonts w:ascii="Arial" w:hAnsi="Arial" w:cs="Arial"/>
                                      <w:i/>
                                      <w:color w:val="000000"/>
                                      <w:sz w:val="20"/>
                                      <w:szCs w:val="20"/>
                                    </w:rPr>
                                  </w:pPr>
                                </w:p>
                                <w:p w14:paraId="754E5954" w14:textId="77777777" w:rsidR="00343597" w:rsidRPr="00293E19" w:rsidRDefault="00343597" w:rsidP="00293E19">
                                  <w:pPr>
                                    <w:ind w:right="-24"/>
                                    <w:jc w:val="both"/>
                                    <w:rPr>
                                      <w:rFonts w:ascii="Arial" w:hAnsi="Arial" w:cs="Arial"/>
                                      <w:sz w:val="20"/>
                                      <w:szCs w:val="20"/>
                                    </w:rPr>
                                  </w:pPr>
                                  <w:r w:rsidRPr="00293E19">
                                    <w:rPr>
                                      <w:rFonts w:ascii="Arial" w:hAnsi="Arial" w:cs="Arial"/>
                                      <w:sz w:val="20"/>
                                      <w:szCs w:val="20"/>
                                    </w:rPr>
                                    <w:t>Although planning policy and plans have changed since 2003, it is the view of the Council that the reasons for the refusal of this application are equally applicable to the current proposal.</w:t>
                                  </w:r>
                                </w:p>
                                <w:p w14:paraId="59C5ECFE" w14:textId="77777777" w:rsidR="00343597" w:rsidRPr="00293E19" w:rsidRDefault="00343597" w:rsidP="00293E19">
                                  <w:pPr>
                                    <w:ind w:right="-24"/>
                                    <w:jc w:val="both"/>
                                    <w:rPr>
                                      <w:rFonts w:ascii="Arial" w:hAnsi="Arial" w:cs="Arial"/>
                                      <w:sz w:val="20"/>
                                      <w:szCs w:val="20"/>
                                    </w:rPr>
                                  </w:pPr>
                                </w:p>
                                <w:p w14:paraId="1921A152" w14:textId="76A5666F" w:rsidR="00343597" w:rsidRPr="00293E19" w:rsidRDefault="009A4C66" w:rsidP="00293E19">
                                  <w:pPr>
                                    <w:ind w:right="-24"/>
                                    <w:jc w:val="both"/>
                                    <w:rPr>
                                      <w:rFonts w:ascii="Arial" w:hAnsi="Arial" w:cs="Arial"/>
                                      <w:sz w:val="20"/>
                                      <w:szCs w:val="20"/>
                                    </w:rPr>
                                  </w:pPr>
                                  <w:r>
                                    <w:rPr>
                                      <w:rFonts w:ascii="Arial" w:hAnsi="Arial" w:cs="Arial"/>
                                      <w:sz w:val="20"/>
                                      <w:szCs w:val="20"/>
                                    </w:rPr>
                                    <w:t>j</w:t>
                                  </w:r>
                                  <w:r w:rsidR="00343597" w:rsidRPr="00293E19">
                                    <w:rPr>
                                      <w:rFonts w:ascii="Arial" w:hAnsi="Arial" w:cs="Arial"/>
                                      <w:sz w:val="20"/>
                                      <w:szCs w:val="20"/>
                                    </w:rPr>
                                    <w:t>) The proposed design of the blocks of flats is very unattractive and substantial improvements to the design should be considered as well as a major reduction in site density in line with the local development plan. It is important that the design blends in with those properties on Leckwith Road visible from the main road.</w:t>
                                  </w:r>
                                </w:p>
                                <w:p w14:paraId="106F1531" w14:textId="680B340E" w:rsidR="00343597" w:rsidRPr="00293E19" w:rsidRDefault="009A4C66" w:rsidP="00293E19">
                                  <w:pPr>
                                    <w:jc w:val="both"/>
                                    <w:rPr>
                                      <w:rFonts w:ascii="Arial" w:hAnsi="Arial" w:cs="Arial"/>
                                      <w:i/>
                                      <w:color w:val="000000"/>
                                      <w:sz w:val="20"/>
                                      <w:szCs w:val="20"/>
                                    </w:rPr>
                                  </w:pPr>
                                  <w:r>
                                    <w:rPr>
                                      <w:rFonts w:ascii="Arial" w:hAnsi="Arial" w:cs="Arial"/>
                                      <w:sz w:val="20"/>
                                      <w:szCs w:val="20"/>
                                    </w:rPr>
                                    <w:t>k)</w:t>
                                  </w:r>
                                  <w:r w:rsidR="00343597" w:rsidRPr="00293E19">
                                    <w:rPr>
                                      <w:rFonts w:ascii="Arial" w:hAnsi="Arial" w:cs="Arial"/>
                                      <w:sz w:val="20"/>
                                      <w:szCs w:val="20"/>
                                    </w:rPr>
                                    <w:t xml:space="preserve"> The storage on the proposed site of up to 80 black refuse bags during a 2-week period is of concern to neighbouring occupiers especially during periods of warmer weather.</w:t>
                                  </w:r>
                                </w:p>
                              </w:tc>
                              <w:tc>
                                <w:tcPr>
                                  <w:tcW w:w="0" w:type="auto"/>
                                  <w:tcMar>
                                    <w:top w:w="45" w:type="dxa"/>
                                    <w:left w:w="30" w:type="dxa"/>
                                    <w:bottom w:w="45" w:type="dxa"/>
                                    <w:right w:w="30" w:type="dxa"/>
                                  </w:tcMar>
                                </w:tcPr>
                                <w:p w14:paraId="108CBFC3" w14:textId="77777777" w:rsidR="00343597" w:rsidRPr="00293E19" w:rsidRDefault="00343597" w:rsidP="00293E19">
                                  <w:pPr>
                                    <w:jc w:val="both"/>
                                    <w:rPr>
                                      <w:rFonts w:ascii="Arial" w:hAnsi="Arial" w:cs="Arial"/>
                                      <w:i/>
                                      <w:color w:val="000000"/>
                                      <w:sz w:val="20"/>
                                      <w:szCs w:val="20"/>
                                    </w:rPr>
                                  </w:pPr>
                                </w:p>
                              </w:tc>
                            </w:tr>
                          </w:tbl>
                          <w:p w14:paraId="1AF4C732" w14:textId="59285A48" w:rsidR="00343597" w:rsidRDefault="00343597" w:rsidP="00293E19">
                            <w:pPr>
                              <w:pStyle w:val="ListParagraph"/>
                              <w:ind w:left="0"/>
                              <w:jc w:val="both"/>
                              <w:rPr>
                                <w:rFonts w:ascii="Arial" w:hAnsi="Arial" w:cs="Arial"/>
                                <w:sz w:val="20"/>
                                <w:szCs w:val="20"/>
                              </w:rPr>
                            </w:pPr>
                            <w:r w:rsidRPr="00293E19">
                              <w:rPr>
                                <w:rFonts w:ascii="Arial" w:hAnsi="Arial" w:cs="Arial"/>
                                <w:sz w:val="20"/>
                                <w:szCs w:val="20"/>
                              </w:rPr>
                              <w:t>If approved, it is considered that the developer should be required to contribute significant S106 funding to address transport infrastructure issues including the provision of a new bus stop and shelter facility as well as investment in issues relating to safe access to the school.</w:t>
                            </w:r>
                          </w:p>
                          <w:p w14:paraId="7C1C6AE6" w14:textId="693DF2DD" w:rsidR="00293E19" w:rsidRDefault="00293E19" w:rsidP="00293E19">
                            <w:pPr>
                              <w:pStyle w:val="ListParagraph"/>
                              <w:ind w:left="0"/>
                              <w:jc w:val="both"/>
                              <w:rPr>
                                <w:rFonts w:ascii="Arial" w:hAnsi="Arial" w:cs="Arial"/>
                                <w:sz w:val="20"/>
                                <w:szCs w:val="20"/>
                              </w:rPr>
                            </w:pPr>
                          </w:p>
                          <w:p w14:paraId="77776A7F" w14:textId="60E56F39" w:rsidR="00293E19" w:rsidRDefault="00293E19" w:rsidP="00293E19">
                            <w:r>
                              <w:rPr>
                                <w:rFonts w:ascii="Arial" w:hAnsi="Arial" w:cs="Arial"/>
                                <w:sz w:val="20"/>
                                <w:szCs w:val="20"/>
                              </w:rPr>
                              <w:t>The conditions to be met by the developer can be viewed on the following web-link:-</w:t>
                            </w:r>
                            <w:r>
                              <w:t xml:space="preserve"> </w:t>
                            </w:r>
                            <w:hyperlink r:id="rId21" w:history="1">
                              <w:r>
                                <w:rPr>
                                  <w:rStyle w:val="Hyperlink"/>
                                </w:rPr>
                                <w:t>https://www.valeofglamorgan.gov.uk/Documents/Living/Planning/Committee/2019/Planning-Committee-Agenda-28-March-2019.pdf</w:t>
                              </w:r>
                            </w:hyperlink>
                            <w:r>
                              <w:t xml:space="preserve"> </w:t>
                            </w:r>
                            <w:r w:rsidR="00A13EBF">
                              <w:t xml:space="preserve"> (Note – In view of the nature of the development, S106 funding is not appropriate)</w:t>
                            </w:r>
                          </w:p>
                          <w:p w14:paraId="089AE520" w14:textId="2A2AF26F" w:rsidR="00293E19" w:rsidRPr="00293E19" w:rsidRDefault="00293E19" w:rsidP="00343597">
                            <w:pPr>
                              <w:pStyle w:val="ListParagraph"/>
                              <w:ind w:left="0"/>
                              <w:jc w:val="both"/>
                              <w:rPr>
                                <w:rFonts w:ascii="Arial" w:hAnsi="Arial" w:cs="Arial"/>
                                <w:sz w:val="20"/>
                                <w:szCs w:val="20"/>
                              </w:rPr>
                            </w:pPr>
                          </w:p>
                          <w:p w14:paraId="3B8A85B6" w14:textId="77777777" w:rsidR="00343597" w:rsidRPr="004078A7" w:rsidRDefault="00343597" w:rsidP="00343597">
                            <w:pPr>
                              <w:jc w:val="both"/>
                            </w:pPr>
                          </w:p>
                          <w:p w14:paraId="4C38589B" w14:textId="77777777" w:rsidR="00343597" w:rsidRDefault="00343597" w:rsidP="00343597"/>
                          <w:p w14:paraId="1B5BC11E" w14:textId="77777777" w:rsidR="00343597" w:rsidRPr="00343597" w:rsidRDefault="00343597" w:rsidP="00CE1C9E">
                            <w:pPr>
                              <w:widowControl w:val="0"/>
                              <w:spacing w:after="96" w:line="249" w:lineRule="auto"/>
                              <w:jc w:val="both"/>
                              <w:rPr>
                                <w:rFonts w:ascii="Arial" w:hAnsi="Arial" w:cs="Arial"/>
                                <w:bCs/>
                                <w:kern w:val="28"/>
                                <w:sz w:val="20"/>
                                <w:szCs w:val="20"/>
                                <w:lang w:val="en" w:eastAsia="en-GB"/>
                              </w:rPr>
                            </w:pPr>
                          </w:p>
                          <w:p w14:paraId="4777B5F2" w14:textId="77777777" w:rsidR="00CE1C9E" w:rsidRPr="00CE1C9E" w:rsidRDefault="00CE1C9E" w:rsidP="00343597">
                            <w:pPr>
                              <w:widowControl w:val="0"/>
                              <w:spacing w:after="96" w:line="249" w:lineRule="auto"/>
                              <w:jc w:val="both"/>
                              <w:rPr>
                                <w:rFonts w:ascii="Arial" w:hAnsi="Arial" w:cs="Arial"/>
                                <w:b/>
                                <w:bCs/>
                                <w:color w:val="C00000"/>
                                <w:kern w:val="28"/>
                                <w:lang w:val="en"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BD0" id="Text Box 33" o:spid="_x0000_s1046" type="#_x0000_t202" style="position:absolute;left:0;text-align:left;margin-left:-52.2pt;margin-top:42.6pt;width:557.85pt;height:60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" fillcolor="silver" stroked="f">
                <v:textbox>
                  <w:txbxContent>
                    <w:p w14:paraId="610C50D4" w14:textId="77777777" w:rsidR="00343597" w:rsidRPr="00293E19" w:rsidRDefault="00343597" w:rsidP="00343597">
                      <w:pPr>
                        <w:widowControl w:val="0"/>
                        <w:spacing w:after="96" w:line="249" w:lineRule="auto"/>
                        <w:jc w:val="center"/>
                        <w:rPr>
                          <w:rFonts w:ascii="Arial" w:hAnsi="Arial" w:cs="Arial"/>
                          <w:b/>
                          <w:bCs/>
                          <w:color w:val="C00000"/>
                          <w:kern w:val="28"/>
                          <w:sz w:val="20"/>
                          <w:szCs w:val="20"/>
                          <w:lang w:val="en" w:eastAsia="en-GB"/>
                        </w:rPr>
                      </w:pPr>
                      <w:r w:rsidRPr="00293E19">
                        <w:rPr>
                          <w:rFonts w:ascii="Arial" w:hAnsi="Arial" w:cs="Arial"/>
                          <w:b/>
                          <w:bCs/>
                          <w:color w:val="C00000"/>
                          <w:kern w:val="28"/>
                          <w:sz w:val="20"/>
                          <w:szCs w:val="20"/>
                          <w:lang w:val="en" w:eastAsia="en-GB"/>
                        </w:rPr>
                        <w:t>PLANNING APPLICATION FOR APARTMENTS ON LAND NORTH OF LECKWITH ROAD</w:t>
                      </w:r>
                    </w:p>
                    <w:p w14:paraId="0C38C4A6" w14:textId="2223F6BA" w:rsidR="00CE1C9E" w:rsidRDefault="00343597" w:rsidP="00343597">
                      <w:pPr>
                        <w:widowControl w:val="0"/>
                        <w:spacing w:after="96" w:line="249" w:lineRule="auto"/>
                        <w:jc w:val="both"/>
                        <w:rPr>
                          <w:rFonts w:ascii="Arial" w:hAnsi="Arial" w:cs="Arial"/>
                          <w:bCs/>
                          <w:kern w:val="28"/>
                          <w:sz w:val="20"/>
                          <w:szCs w:val="20"/>
                          <w:lang w:val="en" w:eastAsia="en-GB"/>
                        </w:rPr>
                      </w:pPr>
                      <w:r>
                        <w:rPr>
                          <w:rFonts w:ascii="Arial" w:hAnsi="Arial" w:cs="Arial"/>
                          <w:bCs/>
                          <w:kern w:val="28"/>
                          <w:sz w:val="20"/>
                          <w:szCs w:val="20"/>
                          <w:lang w:val="en" w:eastAsia="en-GB"/>
                        </w:rPr>
                        <w:t xml:space="preserve">Your Community Council strongly objected to the planning application but it was approved </w:t>
                      </w:r>
                      <w:r w:rsidR="00E24C52">
                        <w:rPr>
                          <w:rFonts w:ascii="Arial" w:hAnsi="Arial" w:cs="Arial"/>
                          <w:bCs/>
                          <w:kern w:val="28"/>
                          <w:sz w:val="20"/>
                          <w:szCs w:val="20"/>
                          <w:lang w:val="en" w:eastAsia="en-GB"/>
                        </w:rPr>
                        <w:t xml:space="preserve">with conditions </w:t>
                      </w:r>
                      <w:r>
                        <w:rPr>
                          <w:rFonts w:ascii="Arial" w:hAnsi="Arial" w:cs="Arial"/>
                          <w:bCs/>
                          <w:kern w:val="28"/>
                          <w:sz w:val="20"/>
                          <w:szCs w:val="20"/>
                          <w:lang w:val="en" w:eastAsia="en-GB"/>
                        </w:rPr>
                        <w:t xml:space="preserve">by the Vale of Glamorgan </w:t>
                      </w:r>
                      <w:r w:rsidR="00A33654">
                        <w:rPr>
                          <w:rFonts w:ascii="Arial" w:hAnsi="Arial" w:cs="Arial"/>
                          <w:bCs/>
                          <w:kern w:val="28"/>
                          <w:sz w:val="20"/>
                          <w:szCs w:val="20"/>
                          <w:lang w:val="en" w:eastAsia="en-GB"/>
                        </w:rPr>
                        <w:t>Council’s</w:t>
                      </w:r>
                      <w:r>
                        <w:rPr>
                          <w:rFonts w:ascii="Arial" w:hAnsi="Arial" w:cs="Arial"/>
                          <w:bCs/>
                          <w:kern w:val="28"/>
                          <w:sz w:val="20"/>
                          <w:szCs w:val="20"/>
                          <w:lang w:val="en" w:eastAsia="en-GB"/>
                        </w:rPr>
                        <w:t xml:space="preserve"> Planning Committee on 28 March, 2019. The Chairman of the Council Councillor Pat Carreyett attended the Committee’s site visit and Councillor Luc</w:t>
                      </w:r>
                      <w:r w:rsidR="00293E19">
                        <w:rPr>
                          <w:rFonts w:ascii="Arial" w:hAnsi="Arial" w:cs="Arial"/>
                          <w:bCs/>
                          <w:kern w:val="28"/>
                          <w:sz w:val="20"/>
                          <w:szCs w:val="20"/>
                          <w:lang w:val="en" w:eastAsia="en-GB"/>
                        </w:rPr>
                        <w:t>y</w:t>
                      </w:r>
                      <w:r>
                        <w:rPr>
                          <w:rFonts w:ascii="Arial" w:hAnsi="Arial" w:cs="Arial"/>
                          <w:bCs/>
                          <w:kern w:val="28"/>
                          <w:sz w:val="20"/>
                          <w:szCs w:val="20"/>
                          <w:lang w:val="en" w:eastAsia="en-GB"/>
                        </w:rPr>
                        <w:t xml:space="preserve"> Barrowclough spoke against the application at the Planning Committee meeting. The Council’s objections were as </w:t>
                      </w:r>
                      <w:r w:rsidR="00A33654">
                        <w:rPr>
                          <w:rFonts w:ascii="Arial" w:hAnsi="Arial" w:cs="Arial"/>
                          <w:bCs/>
                          <w:kern w:val="28"/>
                          <w:sz w:val="20"/>
                          <w:szCs w:val="20"/>
                          <w:lang w:val="en" w:eastAsia="en-GB"/>
                        </w:rPr>
                        <w:t>follows: -</w:t>
                      </w:r>
                    </w:p>
                    <w:p w14:paraId="6FDD7D5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proposal represents a significant over-development on a restricted site and the apartment density remains far too high for the location. Although acknowledging that the number of apartments has reduced from 50 to 40 it remains the strong view of the Council that this number is far in excess of what would be appropriate for this site.</w:t>
                      </w:r>
                    </w:p>
                    <w:p w14:paraId="1F1F401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proposal is unneighbourly and would not fit in with the general environment of the adjoining area and the visual impact would be a major issue in terms of the environment of the area as well as having an undesirable impact on the privacy of neighbouring occupiers.</w:t>
                      </w:r>
                    </w:p>
                    <w:p w14:paraId="0CEB5E99"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local development plan had identified this site as suitable for 8 dwellings and the Council considers that this would represent an appropriate form of development on the site. The departure from the LDP is totally unacceptable.</w:t>
                      </w:r>
                    </w:p>
                    <w:p w14:paraId="3C98C0B0"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It is understood that there might be existing drainage restrictions relating to the site which could impact on the development and possibly have an adverse impact on the adjoining properties. It is understood that some residents in Leckwith Road had jointly funded an enhancement to the drainage system and they are rightly concerned about the impact of such a development on their properties.</w:t>
                      </w:r>
                    </w:p>
                    <w:p w14:paraId="4B25071D"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There is insufficient parking and amenity space identified in the proposal.</w:t>
                      </w:r>
                    </w:p>
                    <w:p w14:paraId="668EC1F1"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 scale and size of the proposed development is far too great and overbearing and is totally unsuitable for this location.</w:t>
                      </w:r>
                    </w:p>
                    <w:p w14:paraId="0DB335A9"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There are no facilities in Llandough to provide for the needs of a large influx of people. For example, there are no local shops and no GP facility. Furthermore, local bus services have already been cut and it is understood that there are plans afoot for the 95a and 95b services to be reduced with a possibility that Penarth will not feature in their destination itinerary.</w:t>
                      </w:r>
                    </w:p>
                    <w:p w14:paraId="2F1E5895" w14:textId="77777777" w:rsidR="00343597" w:rsidRPr="00343597" w:rsidRDefault="00343597" w:rsidP="00343597">
                      <w:pPr>
                        <w:pStyle w:val="ListParagraph"/>
                        <w:numPr>
                          <w:ilvl w:val="0"/>
                          <w:numId w:val="12"/>
                        </w:numPr>
                        <w:jc w:val="both"/>
                        <w:rPr>
                          <w:rFonts w:ascii="Arial" w:hAnsi="Arial" w:cs="Arial"/>
                          <w:sz w:val="20"/>
                          <w:szCs w:val="20"/>
                        </w:rPr>
                      </w:pPr>
                      <w:r w:rsidRPr="00343597">
                        <w:rPr>
                          <w:rFonts w:ascii="Arial" w:hAnsi="Arial" w:cs="Arial"/>
                          <w:sz w:val="20"/>
                          <w:szCs w:val="20"/>
                        </w:rPr>
                        <w:t xml:space="preserve">There would be a major issue for highway safety as a result of the number of vehicles accessing Leckwith Road from within the development. Furthermore, the number of cars right turning and entering the site may produce a tailback situation which would exacerbate traffic movement on Penlan and Leckwith Road. It should be acknowledged that Leckwith Road serves Llandough Hospital which is the second largest hospital in Wales and there are plans to expand the range of services such as the transfer of the Rookwood hospital complex. </w:t>
                      </w:r>
                    </w:p>
                    <w:p w14:paraId="3A390AD8" w14:textId="4C94CF64" w:rsidR="00343597" w:rsidRPr="00293E19" w:rsidRDefault="00343597" w:rsidP="00343597">
                      <w:pPr>
                        <w:pStyle w:val="ListParagraph"/>
                        <w:numPr>
                          <w:ilvl w:val="0"/>
                          <w:numId w:val="12"/>
                        </w:numPr>
                        <w:jc w:val="both"/>
                        <w:rPr>
                          <w:rFonts w:ascii="Arial" w:hAnsi="Arial" w:cs="Arial"/>
                          <w:sz w:val="20"/>
                          <w:szCs w:val="20"/>
                        </w:rPr>
                      </w:pPr>
                      <w:r w:rsidRPr="00293E19">
                        <w:rPr>
                          <w:rFonts w:ascii="Arial" w:hAnsi="Arial" w:cs="Arial"/>
                          <w:sz w:val="20"/>
                          <w:szCs w:val="20"/>
                        </w:rPr>
                        <w:t xml:space="preserve">The Council would wish to point out that a proposed flats development in the near vicinity of the site at Keepers Gardens was refused on 13 November, 2003 (Application No.2002/01503). This related to a proposal for 21 flats which would have been set back well off the road. The decision on 13 November, 2003 was </w:t>
                      </w:r>
                      <w:r w:rsidR="00293E19" w:rsidRPr="00293E19">
                        <w:rPr>
                          <w:rFonts w:ascii="Arial" w:hAnsi="Arial" w:cs="Arial"/>
                          <w:sz w:val="20"/>
                          <w:szCs w:val="20"/>
                        </w:rPr>
                        <w:t>to refuse the application.</w:t>
                      </w:r>
                    </w:p>
                    <w:tbl>
                      <w:tblPr>
                        <w:tblW w:w="10839" w:type="dxa"/>
                        <w:tblCellSpacing w:w="0" w:type="dxa"/>
                        <w:tblCellMar>
                          <w:left w:w="0" w:type="dxa"/>
                          <w:right w:w="0" w:type="dxa"/>
                        </w:tblCellMar>
                        <w:tblLook w:val="04A0" w:firstRow="1" w:lastRow="0" w:firstColumn="1" w:lastColumn="0" w:noHBand="0" w:noVBand="1"/>
                        <w:tblDescription w:val=""/>
                      </w:tblPr>
                      <w:tblGrid>
                        <w:gridCol w:w="10773"/>
                        <w:gridCol w:w="66"/>
                      </w:tblGrid>
                      <w:tr w:rsidR="00343597" w:rsidRPr="00433978" w14:paraId="6073500A" w14:textId="77777777" w:rsidTr="009A4C66">
                        <w:trPr>
                          <w:gridAfter w:val="1"/>
                          <w:tblCellSpacing w:w="0" w:type="dxa"/>
                        </w:trPr>
                        <w:tc>
                          <w:tcPr>
                            <w:tcW w:w="10773" w:type="dxa"/>
                            <w:tcMar>
                              <w:top w:w="45" w:type="dxa"/>
                              <w:left w:w="30" w:type="dxa"/>
                              <w:bottom w:w="45" w:type="dxa"/>
                              <w:right w:w="30" w:type="dxa"/>
                            </w:tcMar>
                            <w:hideMark/>
                          </w:tcPr>
                          <w:p w14:paraId="7A31B82B" w14:textId="52BE6546" w:rsidR="00343597" w:rsidRPr="00433978" w:rsidRDefault="00343597" w:rsidP="00E24C52">
                            <w:pPr>
                              <w:jc w:val="center"/>
                              <w:rPr>
                                <w:rFonts w:ascii="Calibri" w:hAnsi="Calibri"/>
                                <w:i/>
                                <w:color w:val="000000"/>
                                <w:sz w:val="22"/>
                                <w:szCs w:val="22"/>
                              </w:rPr>
                            </w:pPr>
                          </w:p>
                        </w:tc>
                      </w:tr>
                      <w:tr w:rsidR="00343597" w:rsidRPr="00293E19" w14:paraId="02A54FD8" w14:textId="77777777" w:rsidTr="009A4C66">
                        <w:trPr>
                          <w:tblCellSpacing w:w="0" w:type="dxa"/>
                        </w:trPr>
                        <w:tc>
                          <w:tcPr>
                            <w:tcW w:w="10773" w:type="dxa"/>
                            <w:tcMar>
                              <w:top w:w="45" w:type="dxa"/>
                              <w:left w:w="30" w:type="dxa"/>
                              <w:bottom w:w="45" w:type="dxa"/>
                              <w:right w:w="30" w:type="dxa"/>
                            </w:tcMar>
                          </w:tcPr>
                          <w:p w14:paraId="22215F36" w14:textId="77777777" w:rsidR="00343597" w:rsidRPr="00293E19" w:rsidRDefault="00343597" w:rsidP="00293E19">
                            <w:pPr>
                              <w:jc w:val="both"/>
                              <w:rPr>
                                <w:rFonts w:ascii="Arial" w:hAnsi="Arial" w:cs="Arial"/>
                                <w:i/>
                                <w:color w:val="000000"/>
                                <w:sz w:val="20"/>
                                <w:szCs w:val="20"/>
                              </w:rPr>
                            </w:pPr>
                          </w:p>
                          <w:p w14:paraId="754E5954" w14:textId="77777777" w:rsidR="00343597" w:rsidRPr="00293E19" w:rsidRDefault="00343597" w:rsidP="00293E19">
                            <w:pPr>
                              <w:ind w:right="-24"/>
                              <w:jc w:val="both"/>
                              <w:rPr>
                                <w:rFonts w:ascii="Arial" w:hAnsi="Arial" w:cs="Arial"/>
                                <w:sz w:val="20"/>
                                <w:szCs w:val="20"/>
                              </w:rPr>
                            </w:pPr>
                            <w:r w:rsidRPr="00293E19">
                              <w:rPr>
                                <w:rFonts w:ascii="Arial" w:hAnsi="Arial" w:cs="Arial"/>
                                <w:sz w:val="20"/>
                                <w:szCs w:val="20"/>
                              </w:rPr>
                              <w:t>Although planning policy and plans have changed since 2003, it is the view of the Council that the reasons for the refusal of this application are equally applicable to the current proposal.</w:t>
                            </w:r>
                          </w:p>
                          <w:p w14:paraId="59C5ECFE" w14:textId="77777777" w:rsidR="00343597" w:rsidRPr="00293E19" w:rsidRDefault="00343597" w:rsidP="00293E19">
                            <w:pPr>
                              <w:ind w:right="-24"/>
                              <w:jc w:val="both"/>
                              <w:rPr>
                                <w:rFonts w:ascii="Arial" w:hAnsi="Arial" w:cs="Arial"/>
                                <w:sz w:val="20"/>
                                <w:szCs w:val="20"/>
                              </w:rPr>
                            </w:pPr>
                          </w:p>
                          <w:p w14:paraId="1921A152" w14:textId="76A5666F" w:rsidR="00343597" w:rsidRPr="00293E19" w:rsidRDefault="009A4C66" w:rsidP="00293E19">
                            <w:pPr>
                              <w:ind w:right="-24"/>
                              <w:jc w:val="both"/>
                              <w:rPr>
                                <w:rFonts w:ascii="Arial" w:hAnsi="Arial" w:cs="Arial"/>
                                <w:sz w:val="20"/>
                                <w:szCs w:val="20"/>
                              </w:rPr>
                            </w:pPr>
                            <w:r>
                              <w:rPr>
                                <w:rFonts w:ascii="Arial" w:hAnsi="Arial" w:cs="Arial"/>
                                <w:sz w:val="20"/>
                                <w:szCs w:val="20"/>
                              </w:rPr>
                              <w:t>j</w:t>
                            </w:r>
                            <w:r w:rsidR="00343597" w:rsidRPr="00293E19">
                              <w:rPr>
                                <w:rFonts w:ascii="Arial" w:hAnsi="Arial" w:cs="Arial"/>
                                <w:sz w:val="20"/>
                                <w:szCs w:val="20"/>
                              </w:rPr>
                              <w:t>) The proposed design of the blocks of flats is very unattractive and substantial improvements to the design should be considered as well as a major reduction in site density in line with the local development plan. It is important that the design blends in with those properties on Leckwith Road visible from the main road.</w:t>
                            </w:r>
                          </w:p>
                          <w:p w14:paraId="106F1531" w14:textId="680B340E" w:rsidR="00343597" w:rsidRPr="00293E19" w:rsidRDefault="009A4C66" w:rsidP="00293E19">
                            <w:pPr>
                              <w:jc w:val="both"/>
                              <w:rPr>
                                <w:rFonts w:ascii="Arial" w:hAnsi="Arial" w:cs="Arial"/>
                                <w:i/>
                                <w:color w:val="000000"/>
                                <w:sz w:val="20"/>
                                <w:szCs w:val="20"/>
                              </w:rPr>
                            </w:pPr>
                            <w:r>
                              <w:rPr>
                                <w:rFonts w:ascii="Arial" w:hAnsi="Arial" w:cs="Arial"/>
                                <w:sz w:val="20"/>
                                <w:szCs w:val="20"/>
                              </w:rPr>
                              <w:t>k)</w:t>
                            </w:r>
                            <w:r w:rsidR="00343597" w:rsidRPr="00293E19">
                              <w:rPr>
                                <w:rFonts w:ascii="Arial" w:hAnsi="Arial" w:cs="Arial"/>
                                <w:sz w:val="20"/>
                                <w:szCs w:val="20"/>
                              </w:rPr>
                              <w:t xml:space="preserve"> The storage on the proposed site of up to 80 black refuse bags during a 2-week period is of concern to neighbouring occupiers especially during periods of warmer weather.</w:t>
                            </w:r>
                          </w:p>
                        </w:tc>
                        <w:tc>
                          <w:tcPr>
                            <w:tcW w:w="0" w:type="auto"/>
                            <w:tcMar>
                              <w:top w:w="45" w:type="dxa"/>
                              <w:left w:w="30" w:type="dxa"/>
                              <w:bottom w:w="45" w:type="dxa"/>
                              <w:right w:w="30" w:type="dxa"/>
                            </w:tcMar>
                          </w:tcPr>
                          <w:p w14:paraId="108CBFC3" w14:textId="77777777" w:rsidR="00343597" w:rsidRPr="00293E19" w:rsidRDefault="00343597" w:rsidP="00293E19">
                            <w:pPr>
                              <w:jc w:val="both"/>
                              <w:rPr>
                                <w:rFonts w:ascii="Arial" w:hAnsi="Arial" w:cs="Arial"/>
                                <w:i/>
                                <w:color w:val="000000"/>
                                <w:sz w:val="20"/>
                                <w:szCs w:val="20"/>
                              </w:rPr>
                            </w:pPr>
                          </w:p>
                        </w:tc>
                      </w:tr>
                    </w:tbl>
                    <w:p w14:paraId="1AF4C732" w14:textId="59285A48" w:rsidR="00343597" w:rsidRDefault="00343597" w:rsidP="00293E19">
                      <w:pPr>
                        <w:pStyle w:val="ListParagraph"/>
                        <w:ind w:left="0"/>
                        <w:jc w:val="both"/>
                        <w:rPr>
                          <w:rFonts w:ascii="Arial" w:hAnsi="Arial" w:cs="Arial"/>
                          <w:sz w:val="20"/>
                          <w:szCs w:val="20"/>
                        </w:rPr>
                      </w:pPr>
                      <w:r w:rsidRPr="00293E19">
                        <w:rPr>
                          <w:rFonts w:ascii="Arial" w:hAnsi="Arial" w:cs="Arial"/>
                          <w:sz w:val="20"/>
                          <w:szCs w:val="20"/>
                        </w:rPr>
                        <w:t>If approved, it is considered that the developer should be required to contribute significant S106 funding to address transport infrastructure issues including the provision of a new bus stop and shelter facility as well as investment in issues relating to safe access to the school.</w:t>
                      </w:r>
                    </w:p>
                    <w:p w14:paraId="7C1C6AE6" w14:textId="693DF2DD" w:rsidR="00293E19" w:rsidRDefault="00293E19" w:rsidP="00293E19">
                      <w:pPr>
                        <w:pStyle w:val="ListParagraph"/>
                        <w:ind w:left="0"/>
                        <w:jc w:val="both"/>
                        <w:rPr>
                          <w:rFonts w:ascii="Arial" w:hAnsi="Arial" w:cs="Arial"/>
                          <w:sz w:val="20"/>
                          <w:szCs w:val="20"/>
                        </w:rPr>
                      </w:pPr>
                    </w:p>
                    <w:p w14:paraId="77776A7F" w14:textId="60E56F39" w:rsidR="00293E19" w:rsidRDefault="00293E19" w:rsidP="00293E19">
                      <w:r>
                        <w:rPr>
                          <w:rFonts w:ascii="Arial" w:hAnsi="Arial" w:cs="Arial"/>
                          <w:sz w:val="20"/>
                          <w:szCs w:val="20"/>
                        </w:rPr>
                        <w:t>The conditions to be met by the developer can be viewed on the following web-link:-</w:t>
                      </w:r>
                      <w:r>
                        <w:t xml:space="preserve"> </w:t>
                      </w:r>
                      <w:hyperlink r:id="rId22" w:history="1">
                        <w:r>
                          <w:rPr>
                            <w:rStyle w:val="Hyperlink"/>
                          </w:rPr>
                          <w:t>https://www.valeofglamorgan.gov.uk/Documents/Living/Planning/Committee/2019/Planning-Committee-Agenda-28-March-2019.pdf</w:t>
                        </w:r>
                      </w:hyperlink>
                      <w:r>
                        <w:t xml:space="preserve"> </w:t>
                      </w:r>
                      <w:r w:rsidR="00A13EBF">
                        <w:t xml:space="preserve"> (Note – In view of the nature of the development, S106 funding is not appropriate)</w:t>
                      </w:r>
                    </w:p>
                    <w:p w14:paraId="089AE520" w14:textId="2A2AF26F" w:rsidR="00293E19" w:rsidRPr="00293E19" w:rsidRDefault="00293E19" w:rsidP="00343597">
                      <w:pPr>
                        <w:pStyle w:val="ListParagraph"/>
                        <w:ind w:left="0"/>
                        <w:jc w:val="both"/>
                        <w:rPr>
                          <w:rFonts w:ascii="Arial" w:hAnsi="Arial" w:cs="Arial"/>
                          <w:sz w:val="20"/>
                          <w:szCs w:val="20"/>
                        </w:rPr>
                      </w:pPr>
                    </w:p>
                    <w:p w14:paraId="3B8A85B6" w14:textId="77777777" w:rsidR="00343597" w:rsidRPr="004078A7" w:rsidRDefault="00343597" w:rsidP="00343597">
                      <w:pPr>
                        <w:jc w:val="both"/>
                      </w:pPr>
                    </w:p>
                    <w:p w14:paraId="4C38589B" w14:textId="77777777" w:rsidR="00343597" w:rsidRDefault="00343597" w:rsidP="00343597"/>
                    <w:p w14:paraId="1B5BC11E" w14:textId="77777777" w:rsidR="00343597" w:rsidRPr="00343597" w:rsidRDefault="00343597" w:rsidP="00CE1C9E">
                      <w:pPr>
                        <w:widowControl w:val="0"/>
                        <w:spacing w:after="96" w:line="249" w:lineRule="auto"/>
                        <w:jc w:val="both"/>
                        <w:rPr>
                          <w:rFonts w:ascii="Arial" w:hAnsi="Arial" w:cs="Arial"/>
                          <w:bCs/>
                          <w:kern w:val="28"/>
                          <w:sz w:val="20"/>
                          <w:szCs w:val="20"/>
                          <w:lang w:val="en" w:eastAsia="en-GB"/>
                        </w:rPr>
                      </w:pPr>
                    </w:p>
                    <w:p w14:paraId="4777B5F2" w14:textId="77777777" w:rsidR="00CE1C9E" w:rsidRPr="00CE1C9E" w:rsidRDefault="00CE1C9E" w:rsidP="00343597">
                      <w:pPr>
                        <w:widowControl w:val="0"/>
                        <w:spacing w:after="96" w:line="249" w:lineRule="auto"/>
                        <w:jc w:val="both"/>
                        <w:rPr>
                          <w:rFonts w:ascii="Arial" w:hAnsi="Arial" w:cs="Arial"/>
                          <w:b/>
                          <w:bCs/>
                          <w:color w:val="C00000"/>
                          <w:kern w:val="28"/>
                          <w:lang w:val="en" w:eastAsia="en-GB"/>
                        </w:rPr>
                      </w:pPr>
                    </w:p>
                  </w:txbxContent>
                </v:textbox>
              </v:shape>
            </w:pict>
          </mc:Fallback>
        </mc:AlternateContent>
      </w:r>
      <w:r w:rsidR="00955A60">
        <w:rPr>
          <w:noProof/>
          <w:szCs w:val="20"/>
          <w:lang w:val="en-GB" w:eastAsia="en-GB"/>
        </w:rPr>
        <mc:AlternateContent>
          <mc:Choice Requires="wps">
            <w:drawing>
              <wp:anchor distT="0" distB="0" distL="114300" distR="114300" simplePos="0" relativeHeight="251664384" behindDoc="0" locked="0" layoutInCell="1" allowOverlap="1" wp14:anchorId="79B1FCBF" wp14:editId="3C3A2512">
                <wp:simplePos x="0" y="0"/>
                <wp:positionH relativeFrom="column">
                  <wp:posOffset>2790825</wp:posOffset>
                </wp:positionH>
                <wp:positionV relativeFrom="paragraph">
                  <wp:posOffset>8133715</wp:posOffset>
                </wp:positionV>
                <wp:extent cx="3061335" cy="45719"/>
                <wp:effectExtent l="0" t="19050" r="0" b="1206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1335"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4733" w14:textId="77777777" w:rsidR="00037E71" w:rsidRPr="00037E71" w:rsidRDefault="00037E71" w:rsidP="00037E71">
                            <w:pPr>
                              <w:pStyle w:val="BodyText01"/>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1FCBF" id="Text Box 27" o:spid="_x0000_s1047" type="#_x0000_t202" style="position:absolute;left:0;text-align:left;margin-left:219.75pt;margin-top:640.45pt;width:241.0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" filled="f" stroked="f">
                <v:textbox>
                  <w:txbxContent>
                    <w:p w14:paraId="691F4733" w14:textId="77777777" w:rsidR="00037E71" w:rsidRPr="00037E71" w:rsidRDefault="00037E71" w:rsidP="00037E71">
                      <w:pPr>
                        <w:pStyle w:val="BodyText01"/>
                        <w:rPr>
                          <w:b/>
                        </w:rPr>
                      </w:pPr>
                    </w:p>
                  </w:txbxContent>
                </v:textbox>
              </v:shape>
            </w:pict>
          </mc:Fallback>
        </mc:AlternateContent>
      </w:r>
      <w:r w:rsidR="00A71C77">
        <w:rPr>
          <w:noProof/>
          <w:szCs w:val="20"/>
          <w:lang w:val="en-GB" w:eastAsia="en-GB"/>
        </w:rPr>
        <mc:AlternateContent>
          <mc:Choice Requires="wps">
            <w:drawing>
              <wp:anchor distT="0" distB="0" distL="114300" distR="114300" simplePos="0" relativeHeight="251665408" behindDoc="0" locked="0" layoutInCell="1" allowOverlap="1" wp14:anchorId="1DACFCC8" wp14:editId="106A44F3">
                <wp:simplePos x="0" y="0"/>
                <wp:positionH relativeFrom="column">
                  <wp:posOffset>-523875</wp:posOffset>
                </wp:positionH>
                <wp:positionV relativeFrom="paragraph">
                  <wp:posOffset>1018540</wp:posOffset>
                </wp:positionV>
                <wp:extent cx="2956560" cy="7400925"/>
                <wp:effectExtent l="0" t="0" r="0" b="952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656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1C11" w14:textId="77777777" w:rsidR="00B1301E" w:rsidRPr="00E73F03" w:rsidRDefault="00B1301E" w:rsidP="00B1301E">
                            <w:pPr>
                              <w:widowControl w:val="0"/>
                              <w:spacing w:before="120"/>
                              <w:rPr>
                                <w:rFonts w:ascii="45 Helvetica Light" w:hAnsi="45 Helvetica Light" w:cs="Arial"/>
                                <w:color w:val="585747"/>
                                <w:sz w:val="20"/>
                              </w:rPr>
                            </w:pPr>
                          </w:p>
                          <w:p w14:paraId="401F7E89" w14:textId="77777777" w:rsidR="00B1301E" w:rsidRPr="00E73F03" w:rsidRDefault="00B1301E" w:rsidP="00B1301E">
                            <w:pPr>
                              <w:widowControl w:val="0"/>
                              <w:spacing w:before="120"/>
                              <w:rPr>
                                <w:rFonts w:ascii="45 Helvetica Light" w:hAnsi="45 Helvetica Light" w:cs="Arial"/>
                                <w:color w:val="585747"/>
                                <w:sz w:val="20"/>
                              </w:rPr>
                            </w:pPr>
                          </w:p>
                          <w:p w14:paraId="134616C1" w14:textId="77777777" w:rsidR="00B1301E" w:rsidRPr="00D95F09" w:rsidRDefault="00B1301E" w:rsidP="00B1301E">
                            <w:pPr>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FCC8" id="Text Box 28" o:spid="_x0000_s1048" type="#_x0000_t202" style="position:absolute;left:0;text-align:left;margin-left:-41.25pt;margin-top:80.2pt;width:232.8pt;height:58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" filled="f" stroked="f">
                <v:textbox>
                  <w:txbxContent>
                    <w:p w14:paraId="1A761C11" w14:textId="77777777" w:rsidR="00B1301E" w:rsidRPr="00E73F03" w:rsidRDefault="00B1301E" w:rsidP="00B1301E">
                      <w:pPr>
                        <w:widowControl w:val="0"/>
                        <w:spacing w:before="120"/>
                        <w:rPr>
                          <w:rFonts w:ascii="45 Helvetica Light" w:hAnsi="45 Helvetica Light" w:cs="Arial"/>
                          <w:color w:val="585747"/>
                          <w:sz w:val="20"/>
                        </w:rPr>
                      </w:pPr>
                    </w:p>
                    <w:p w14:paraId="401F7E89" w14:textId="77777777" w:rsidR="00B1301E" w:rsidRPr="00E73F03" w:rsidRDefault="00B1301E" w:rsidP="00B1301E">
                      <w:pPr>
                        <w:widowControl w:val="0"/>
                        <w:spacing w:before="120"/>
                        <w:rPr>
                          <w:rFonts w:ascii="45 Helvetica Light" w:hAnsi="45 Helvetica Light" w:cs="Arial"/>
                          <w:color w:val="585747"/>
                          <w:sz w:val="20"/>
                        </w:rPr>
                      </w:pPr>
                    </w:p>
                    <w:p w14:paraId="134616C1" w14:textId="77777777" w:rsidR="00B1301E" w:rsidRPr="00D95F09" w:rsidRDefault="00B1301E" w:rsidP="00B1301E">
                      <w:pPr>
                        <w:rPr>
                          <w:rFonts w:ascii="Helvetica Light" w:hAnsi="Helvetica Light"/>
                          <w:caps/>
                          <w:color w:val="000000"/>
                        </w:rPr>
                      </w:pPr>
                    </w:p>
                  </w:txbxContent>
                </v:textbox>
              </v:shape>
            </w:pict>
          </mc:Fallback>
        </mc:AlternateContent>
      </w:r>
      <w:r w:rsidR="00B75B9A">
        <w:rPr>
          <w:noProof/>
          <w:szCs w:val="20"/>
          <w:lang w:val="en-GB" w:eastAsia="en-GB"/>
        </w:rPr>
        <mc:AlternateContent>
          <mc:Choice Requires="wps">
            <w:drawing>
              <wp:anchor distT="0" distB="0" distL="114300" distR="114300" simplePos="0" relativeHeight="251666432" behindDoc="0" locked="0" layoutInCell="1" allowOverlap="1" wp14:anchorId="57E3CBE8" wp14:editId="591274DF">
                <wp:simplePos x="0" y="0"/>
                <wp:positionH relativeFrom="column">
                  <wp:posOffset>2787650</wp:posOffset>
                </wp:positionH>
                <wp:positionV relativeFrom="paragraph">
                  <wp:posOffset>961390</wp:posOffset>
                </wp:positionV>
                <wp:extent cx="3061335" cy="2660015"/>
                <wp:effectExtent l="0" t="0" r="0" b="6985"/>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1335" cy="266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C0F5" w14:textId="77777777" w:rsidR="00873A33" w:rsidRPr="00873A33" w:rsidRDefault="00873A33" w:rsidP="00B1301E">
                            <w:pPr>
                              <w:pStyle w:val="Newsletterheadline"/>
                              <w:rPr>
                                <w:b/>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CBE8" id="Text Box 29" o:spid="_x0000_s1049" type="#_x0000_t202" style="position:absolute;left:0;text-align:left;margin-left:219.5pt;margin-top:75.7pt;width:241.05pt;height:209.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" filled="f" stroked="f">
                <v:textbox>
                  <w:txbxContent>
                    <w:p w14:paraId="70A8C0F5" w14:textId="77777777" w:rsidR="00873A33" w:rsidRPr="00873A33" w:rsidRDefault="00873A33" w:rsidP="00B1301E">
                      <w:pPr>
                        <w:pStyle w:val="Newsletterheadline"/>
                        <w:rPr>
                          <w:b/>
                          <w:color w:val="auto"/>
                        </w:rPr>
                      </w:pPr>
                    </w:p>
                  </w:txbxContent>
                </v:textbox>
              </v:shape>
            </w:pict>
          </mc:Fallback>
        </mc:AlternateContent>
      </w:r>
      <w:r w:rsidR="005A0BCC">
        <w:rPr>
          <w:noProof/>
          <w:szCs w:val="20"/>
          <w:lang w:val="en-GB" w:eastAsia="en-GB"/>
        </w:rPr>
        <w:drawing>
          <wp:anchor distT="0" distB="0" distL="114300" distR="114300" simplePos="0" relativeHeight="251661312" behindDoc="1" locked="0" layoutInCell="1" allowOverlap="1" wp14:anchorId="341A76F0" wp14:editId="7651AC8D">
            <wp:simplePos x="0" y="0"/>
            <wp:positionH relativeFrom="column">
              <wp:posOffset>-1125220</wp:posOffset>
            </wp:positionH>
            <wp:positionV relativeFrom="paragraph">
              <wp:posOffset>-865505</wp:posOffset>
            </wp:positionV>
            <wp:extent cx="7772400" cy="10058400"/>
            <wp:effectExtent l="0" t="0" r="0" b="0"/>
            <wp:wrapNone/>
            <wp:docPr id="25" name="Picture 25"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D31DF0">
        <w:rPr>
          <w:noProof/>
          <w:szCs w:val="20"/>
          <w:lang w:val="en-GB" w:eastAsia="en-GB"/>
        </w:rPr>
        <mc:AlternateContent>
          <mc:Choice Requires="wps">
            <w:drawing>
              <wp:anchor distT="0" distB="0" distL="114300" distR="114300" simplePos="0" relativeHeight="251677696" behindDoc="0" locked="0" layoutInCell="1" allowOverlap="1" wp14:anchorId="3655957C" wp14:editId="0C547E0E">
                <wp:simplePos x="0" y="0"/>
                <wp:positionH relativeFrom="column">
                  <wp:posOffset>927100</wp:posOffset>
                </wp:positionH>
                <wp:positionV relativeFrom="paragraph">
                  <wp:posOffset>3556635</wp:posOffset>
                </wp:positionV>
                <wp:extent cx="1666875" cy="224790"/>
                <wp:effectExtent l="0" t="0" r="0" b="381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D360A" w14:textId="77777777" w:rsidR="00A1083C" w:rsidRPr="00906C50" w:rsidRDefault="00A1083C" w:rsidP="00A1083C">
                            <w:pPr>
                              <w:pStyle w:val="Captionyourpho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957C" id="Text Box 45" o:spid="_x0000_s1050" type="#_x0000_t202" style="position:absolute;left:0;text-align:left;margin-left:73pt;margin-top:280.05pt;width:131.25pt;height:17.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" filled="f" stroked="f">
                <v:textbox>
                  <w:txbxContent>
                    <w:p w14:paraId="24AD360A" w14:textId="77777777" w:rsidR="00A1083C" w:rsidRPr="00906C50" w:rsidRDefault="00A1083C" w:rsidP="00A1083C">
                      <w:pPr>
                        <w:pStyle w:val="Captionyourphoto"/>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76672" behindDoc="0" locked="0" layoutInCell="1" allowOverlap="1" wp14:anchorId="2074A7EB" wp14:editId="365AAB21">
                <wp:simplePos x="0" y="0"/>
                <wp:positionH relativeFrom="column">
                  <wp:posOffset>-659765</wp:posOffset>
                </wp:positionH>
                <wp:positionV relativeFrom="paragraph">
                  <wp:posOffset>-606425</wp:posOffset>
                </wp:positionV>
                <wp:extent cx="2857500" cy="685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C02A" w14:textId="77777777" w:rsidR="00A1083C" w:rsidRPr="00982B96" w:rsidRDefault="00CF046B" w:rsidP="00CF046B">
                            <w:pPr>
                              <w:pStyle w:val="Header01"/>
                              <w:rPr>
                                <w:b/>
                                <w:color w:val="auto"/>
                              </w:rPr>
                            </w:pPr>
                            <w:r w:rsidRPr="00982B96">
                              <w:rPr>
                                <w:b/>
                                <w:color w:val="auto"/>
                              </w:rPr>
                              <w:t>IN 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4A7EB" id="Text Box 44" o:spid="_x0000_s1051" type="#_x0000_t202" style="position:absolute;left:0;text-align:left;margin-left:-51.95pt;margin-top:-47.75pt;width:225pt;height:5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" filled="f" stroked="f">
                <v:textbox>
                  <w:txbxContent>
                    <w:p w14:paraId="031BC02A" w14:textId="77777777" w:rsidR="00A1083C" w:rsidRPr="00982B96" w:rsidRDefault="00CF046B" w:rsidP="00CF046B">
                      <w:pPr>
                        <w:pStyle w:val="Header01"/>
                        <w:rPr>
                          <w:b/>
                          <w:color w:val="auto"/>
                        </w:rPr>
                      </w:pPr>
                      <w:r w:rsidRPr="00982B96">
                        <w:rPr>
                          <w:b/>
                          <w:color w:val="auto"/>
                        </w:rPr>
                        <w:t>IN TOUCH</w:t>
                      </w:r>
                    </w:p>
                  </w:txbxContent>
                </v:textbox>
              </v:shape>
            </w:pict>
          </mc:Fallback>
        </mc:AlternateContent>
      </w:r>
      <w:r w:rsidR="00D31DF0">
        <w:rPr>
          <w:noProof/>
          <w:szCs w:val="20"/>
          <w:lang w:val="en-GB" w:eastAsia="en-GB"/>
        </w:rPr>
        <mc:AlternateContent>
          <mc:Choice Requires="wps">
            <w:drawing>
              <wp:anchor distT="0" distB="0" distL="114300" distR="114300" simplePos="0" relativeHeight="251667456" behindDoc="0" locked="0" layoutInCell="1" allowOverlap="1" wp14:anchorId="4F63D2C6" wp14:editId="4399E234">
                <wp:simplePos x="0" y="0"/>
                <wp:positionH relativeFrom="column">
                  <wp:posOffset>4623435</wp:posOffset>
                </wp:positionH>
                <wp:positionV relativeFrom="paragraph">
                  <wp:posOffset>-226060</wp:posOffset>
                </wp:positionV>
                <wp:extent cx="1714500" cy="510540"/>
                <wp:effectExtent l="0" t="0" r="0" b="381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14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9B4E" w14:textId="585D3037" w:rsidR="00B1301E" w:rsidRPr="00982B96" w:rsidRDefault="00B1301E" w:rsidP="00A1083C">
                            <w:pPr>
                              <w:pStyle w:val="monthyear"/>
                              <w:rPr>
                                <w:b/>
                                <w:color w:val="auto"/>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D2C6" id="Text Box 31" o:spid="_x0000_s1052" type="#_x0000_t202" style="position:absolute;left:0;text-align:left;margin-left:364.05pt;margin-top:-17.8pt;width:135pt;height:40.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" filled="f" stroked="f">
                <v:textbox>
                  <w:txbxContent>
                    <w:p w14:paraId="710D9B4E" w14:textId="585D3037" w:rsidR="00B1301E" w:rsidRPr="00982B96" w:rsidRDefault="00B1301E" w:rsidP="00A1083C">
                      <w:pPr>
                        <w:pStyle w:val="monthyear"/>
                        <w:rPr>
                          <w:b/>
                          <w:color w:val="auto"/>
                          <w:lang w:val="en-GB"/>
                        </w:rPr>
                      </w:pPr>
                    </w:p>
                  </w:txbxContent>
                </v:textbox>
              </v:shape>
            </w:pict>
          </mc:Fallback>
        </mc:AlternateContent>
      </w:r>
      <w:r w:rsidR="00D31DF0">
        <w:rPr>
          <w:noProof/>
          <w:szCs w:val="20"/>
          <w:lang w:val="en-GB" w:eastAsia="en-GB"/>
        </w:rPr>
        <mc:AlternateContent>
          <mc:Choice Requires="wps">
            <w:drawing>
              <wp:anchor distT="0" distB="0" distL="114300" distR="114300" simplePos="0" relativeHeight="251663360" behindDoc="0" locked="0" layoutInCell="1" allowOverlap="1" wp14:anchorId="0187AA6E" wp14:editId="4CA1E0A7">
                <wp:simplePos x="0" y="0"/>
                <wp:positionH relativeFrom="column">
                  <wp:posOffset>-1891665</wp:posOffset>
                </wp:positionH>
                <wp:positionV relativeFrom="paragraph">
                  <wp:posOffset>8536940</wp:posOffset>
                </wp:positionV>
                <wp:extent cx="8115300" cy="228600"/>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4B3C" w14:textId="37E870DD" w:rsidR="00DD19E8" w:rsidRPr="004A2118" w:rsidRDefault="00DD19E8" w:rsidP="00DD19E8">
                            <w:pPr>
                              <w:pStyle w:val="Address"/>
                              <w:jc w:val="center"/>
                            </w:pPr>
                            <w:r>
                              <w:t xml:space="preserve">Paul R. Egan, Clerk to the Council – Telephone 01446 409294 or </w:t>
                            </w:r>
                            <w:r w:rsidR="00414EE9">
                              <w:t xml:space="preserve">e-mail: </w:t>
                            </w:r>
                            <w:bookmarkStart w:id="14" w:name="_Hlk511457168"/>
                            <w:r w:rsidR="00414EE9">
                              <w:t>clerk@llandough-cc.co.uk</w:t>
                            </w:r>
                            <w:bookmarkEnd w:id="14"/>
                          </w:p>
                          <w:p w14:paraId="7110E435" w14:textId="77777777" w:rsidR="00B1301E" w:rsidRPr="005C1E5E" w:rsidRDefault="00B1301E" w:rsidP="00242DB7">
                            <w:pPr>
                              <w:pStyle w:val="Addres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7AA6E" id="Text Box 26" o:spid="_x0000_s1053" type="#_x0000_t202" style="position:absolute;left:0;text-align:left;margin-left:-148.95pt;margin-top:672.2pt;width:639pt;height: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" filled="f" stroked="f">
                <v:textbox>
                  <w:txbxContent>
                    <w:p w14:paraId="0DD64B3C" w14:textId="37E870DD" w:rsidR="00DD19E8" w:rsidRPr="004A2118" w:rsidRDefault="00DD19E8" w:rsidP="00DD19E8">
                      <w:pPr>
                        <w:pStyle w:val="Address"/>
                        <w:jc w:val="center"/>
                      </w:pPr>
                      <w:r>
                        <w:t xml:space="preserve">Paul R. Egan, Clerk to the Council – Telephone 01446 409294 or </w:t>
                      </w:r>
                      <w:r w:rsidR="00414EE9">
                        <w:t xml:space="preserve">e-mail: </w:t>
                      </w:r>
                      <w:bookmarkStart w:id="15" w:name="_Hlk511457168"/>
                      <w:r w:rsidR="00414EE9">
                        <w:t>clerk@llandough-cc.co.uk</w:t>
                      </w:r>
                      <w:bookmarkEnd w:id="15"/>
                    </w:p>
                    <w:p w14:paraId="7110E435" w14:textId="77777777" w:rsidR="00B1301E" w:rsidRPr="005C1E5E" w:rsidRDefault="00B1301E" w:rsidP="00242DB7">
                      <w:pPr>
                        <w:pStyle w:val="Address"/>
                      </w:pPr>
                    </w:p>
                  </w:txbxContent>
                </v:textbox>
              </v:shape>
            </w:pict>
          </mc:Fallback>
        </mc:AlternateContent>
      </w:r>
      <w:r w:rsidR="00B1301E">
        <w:br w:type="page"/>
      </w:r>
      <w:r w:rsidR="00C267D6">
        <w:rPr>
          <w:noProof/>
          <w:szCs w:val="20"/>
          <w:lang w:val="en-GB" w:eastAsia="en-GB"/>
        </w:rPr>
        <w:lastRenderedPageBreak/>
        <mc:AlternateContent>
          <mc:Choice Requires="wps">
            <w:drawing>
              <wp:anchor distT="0" distB="0" distL="114300" distR="114300" simplePos="0" relativeHeight="251660288" behindDoc="0" locked="0" layoutInCell="1" allowOverlap="1" wp14:anchorId="79344454" wp14:editId="440546E6">
                <wp:simplePos x="0" y="0"/>
                <wp:positionH relativeFrom="column">
                  <wp:posOffset>-1028700</wp:posOffset>
                </wp:positionH>
                <wp:positionV relativeFrom="paragraph">
                  <wp:posOffset>-1005840</wp:posOffset>
                </wp:positionV>
                <wp:extent cx="7467600" cy="9159240"/>
                <wp:effectExtent l="0" t="0" r="0" b="381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0" cy="9159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64983" w14:textId="77777777" w:rsidR="00B1301E" w:rsidRPr="002D7A67" w:rsidRDefault="00B1301E" w:rsidP="00242DB7">
                            <w:pPr>
                              <w:pStyle w:val="Photobox"/>
                            </w:pPr>
                          </w:p>
                          <w:p w14:paraId="05EF0C32" w14:textId="77777777" w:rsidR="00A96858" w:rsidRPr="009A0416" w:rsidRDefault="00A96858" w:rsidP="006923BB">
                            <w:pPr>
                              <w:pStyle w:val="Photobox"/>
                              <w:jc w:val="center"/>
                              <w:rPr>
                                <w:b/>
                                <w:color w:val="auto"/>
                                <w:szCs w:val="20"/>
                              </w:rPr>
                            </w:pPr>
                          </w:p>
                          <w:p w14:paraId="512358E5" w14:textId="4A138A84" w:rsidR="00EE1D56" w:rsidRPr="00EE1D56" w:rsidRDefault="00EE1D56" w:rsidP="00EE1D56">
                            <w:pPr>
                              <w:pStyle w:val="BodyText3"/>
                              <w:rPr>
                                <w:rFonts w:ascii="Arial" w:hAnsi="Arial" w:cs="Arial"/>
                                <w:color w:val="C00000"/>
                                <w:sz w:val="24"/>
                                <w:szCs w:val="24"/>
                              </w:rPr>
                            </w:pPr>
                            <w:r w:rsidRPr="00EE1D56">
                              <w:rPr>
                                <w:rFonts w:ascii="Arial" w:hAnsi="Arial" w:cs="Arial"/>
                                <w:color w:val="C00000"/>
                                <w:sz w:val="24"/>
                                <w:szCs w:val="24"/>
                              </w:rPr>
                              <w:t>LLANDOUGH NEXTDOOR SOCIAL MEDIA SITE</w:t>
                            </w:r>
                          </w:p>
                          <w:p w14:paraId="5D6EA6E7" w14:textId="23E9410C" w:rsidR="00160AF2" w:rsidRDefault="00EE1D56" w:rsidP="001331A1">
                            <w:pPr>
                              <w:pStyle w:val="BodyText3"/>
                              <w:jc w:val="both"/>
                              <w:rPr>
                                <w:color w:val="auto"/>
                                <w:sz w:val="24"/>
                              </w:rPr>
                            </w:pPr>
                            <w:r w:rsidRPr="00EE1D56">
                              <w:rPr>
                                <w:rFonts w:ascii="Arial" w:hAnsi="Arial" w:cs="Arial"/>
                                <w:b w:val="0"/>
                                <w:color w:val="auto"/>
                                <w:sz w:val="20"/>
                              </w:rPr>
                              <w:t xml:space="preserve">There are currently around </w:t>
                            </w:r>
                            <w:r w:rsidR="00790A7A">
                              <w:rPr>
                                <w:rFonts w:ascii="Arial" w:hAnsi="Arial" w:cs="Arial"/>
                                <w:b w:val="0"/>
                                <w:color w:val="auto"/>
                                <w:sz w:val="20"/>
                              </w:rPr>
                              <w:t>386</w:t>
                            </w:r>
                            <w:r w:rsidRPr="00EE1D56">
                              <w:rPr>
                                <w:rFonts w:ascii="Arial" w:hAnsi="Arial" w:cs="Arial"/>
                                <w:b w:val="0"/>
                                <w:color w:val="auto"/>
                                <w:sz w:val="20"/>
                              </w:rPr>
                              <w:t xml:space="preserve"> residents signed up to this relatively new site that provides the opportunity for all of us to keep in touch, share news stories and seek advice from each other. This is a great way to keep in touch with neighbours and friends and with your Community Council – the weblink is https://nextdoor.co.uk/neighborhood_feed/</w:t>
                            </w:r>
                          </w:p>
                          <w:p w14:paraId="2AD6BB27" w14:textId="197DCEE8" w:rsidR="00160AF2" w:rsidRDefault="00160AF2" w:rsidP="00CD0B0A">
                            <w:pPr>
                              <w:pStyle w:val="Photobox"/>
                              <w:jc w:val="center"/>
                              <w:rPr>
                                <w:b/>
                                <w:color w:val="auto"/>
                                <w:sz w:val="24"/>
                              </w:rPr>
                            </w:pPr>
                            <w:r w:rsidRPr="00EE1D56">
                              <w:rPr>
                                <w:b/>
                                <w:color w:val="C00000"/>
                                <w:sz w:val="24"/>
                              </w:rPr>
                              <w:t>DID YOU KNOW THAT….</w:t>
                            </w:r>
                          </w:p>
                          <w:p w14:paraId="64C3B43A" w14:textId="1AE000BE" w:rsidR="00160AF2" w:rsidRDefault="00160AF2" w:rsidP="00CD0B0A">
                            <w:pPr>
                              <w:pStyle w:val="Photobox"/>
                              <w:jc w:val="center"/>
                              <w:rPr>
                                <w:color w:val="auto"/>
                                <w:szCs w:val="20"/>
                              </w:rPr>
                            </w:pPr>
                            <w:r w:rsidRPr="00C267D6">
                              <w:rPr>
                                <w:color w:val="auto"/>
                                <w:szCs w:val="20"/>
                              </w:rPr>
                              <w:t>Zumba</w:t>
                            </w:r>
                            <w:r w:rsidR="00EE1D56">
                              <w:rPr>
                                <w:color w:val="auto"/>
                                <w:szCs w:val="20"/>
                              </w:rPr>
                              <w:t xml:space="preserve">, </w:t>
                            </w:r>
                            <w:r w:rsidRPr="00C267D6">
                              <w:rPr>
                                <w:color w:val="auto"/>
                                <w:szCs w:val="20"/>
                              </w:rPr>
                              <w:t>martial arts</w:t>
                            </w:r>
                            <w:r w:rsidR="00CE1C9E">
                              <w:rPr>
                                <w:color w:val="auto"/>
                                <w:szCs w:val="20"/>
                              </w:rPr>
                              <w:t>, dance</w:t>
                            </w:r>
                            <w:r w:rsidRPr="00C267D6">
                              <w:rPr>
                                <w:color w:val="auto"/>
                                <w:szCs w:val="20"/>
                              </w:rPr>
                              <w:t xml:space="preserve"> and Pilates groups hold sessions in the Hall every week. </w:t>
                            </w:r>
                            <w:r w:rsidR="00620815" w:rsidRPr="00C267D6">
                              <w:rPr>
                                <w:color w:val="auto"/>
                                <w:szCs w:val="20"/>
                              </w:rPr>
                              <w:t xml:space="preserve">There is also a long-standing Thursday Club that operates from the Hall. </w:t>
                            </w:r>
                            <w:r w:rsidRPr="00C267D6">
                              <w:rPr>
                                <w:color w:val="auto"/>
                                <w:szCs w:val="20"/>
                              </w:rPr>
                              <w:t>If you would like to join up please e-mail the Clerk who will provide you with their contact details.</w:t>
                            </w:r>
                          </w:p>
                          <w:p w14:paraId="4FFEE969" w14:textId="014D3A77" w:rsidR="00EE1D56" w:rsidRDefault="00EE1D56" w:rsidP="00CD0B0A">
                            <w:pPr>
                              <w:pStyle w:val="Photobox"/>
                              <w:jc w:val="center"/>
                              <w:rPr>
                                <w:color w:val="auto"/>
                                <w:szCs w:val="20"/>
                              </w:rPr>
                            </w:pPr>
                          </w:p>
                          <w:p w14:paraId="43E2DBD1" w14:textId="77777777" w:rsidR="00EE1D56" w:rsidRPr="00EE1D56" w:rsidRDefault="00EE1D56" w:rsidP="00EE1D56">
                            <w:pPr>
                              <w:jc w:val="center"/>
                              <w:rPr>
                                <w:rFonts w:ascii="Arial" w:hAnsi="Arial" w:cs="Arial"/>
                                <w:b/>
                                <w:color w:val="C00000"/>
                                <w:sz w:val="28"/>
                                <w:szCs w:val="28"/>
                                <w:lang w:val="en-GB"/>
                              </w:rPr>
                            </w:pPr>
                            <w:r w:rsidRPr="00EE1D56">
                              <w:rPr>
                                <w:rFonts w:ascii="Arial" w:hAnsi="Arial" w:cs="Arial"/>
                                <w:b/>
                                <w:color w:val="C00000"/>
                                <w:sz w:val="28"/>
                                <w:szCs w:val="28"/>
                              </w:rPr>
                              <w:t>Llandough Rainbows and Brownies need your help</w:t>
                            </w:r>
                          </w:p>
                          <w:p w14:paraId="33AA424D" w14:textId="16E65B52" w:rsidR="00EE1D56" w:rsidRPr="00EE1D56" w:rsidRDefault="00156FFD" w:rsidP="00EE1D56">
                            <w:pPr>
                              <w:rPr>
                                <w:rFonts w:ascii="Arial" w:hAnsi="Arial" w:cs="Arial"/>
                                <w:sz w:val="20"/>
                                <w:szCs w:val="20"/>
                              </w:rPr>
                            </w:pPr>
                            <w:r w:rsidRPr="00EE1D56">
                              <w:rPr>
                                <w:rFonts w:ascii="Arial" w:hAnsi="Arial" w:cs="Arial"/>
                                <w:sz w:val="20"/>
                                <w:szCs w:val="20"/>
                              </w:rPr>
                              <w:t>Unfortunately,</w:t>
                            </w:r>
                            <w:r w:rsidR="00EE1D56" w:rsidRPr="00EE1D56">
                              <w:rPr>
                                <w:rFonts w:ascii="Arial" w:hAnsi="Arial" w:cs="Arial"/>
                                <w:sz w:val="20"/>
                                <w:szCs w:val="20"/>
                              </w:rPr>
                              <w:t xml:space="preserve"> the units were unable to open after the summer break. There is currently no Girlguiding at all in Llandough which means that girls aged 5 to 14 are missing out on so much.</w:t>
                            </w:r>
                            <w:r w:rsidR="00EE1D56">
                              <w:rPr>
                                <w:rFonts w:ascii="Arial" w:hAnsi="Arial" w:cs="Arial"/>
                                <w:sz w:val="20"/>
                                <w:szCs w:val="20"/>
                              </w:rPr>
                              <w:t xml:space="preserve"> </w:t>
                            </w:r>
                            <w:r w:rsidR="00EE1D56" w:rsidRPr="00EE1D56">
                              <w:rPr>
                                <w:rFonts w:ascii="Arial" w:hAnsi="Arial" w:cs="Arial"/>
                                <w:sz w:val="20"/>
                                <w:szCs w:val="20"/>
                              </w:rPr>
                              <w:t xml:space="preserve"> We need adult volunteers to help run the units with full support and training. If you think you could help you can find out more by contacting Judith on 07765513424 or email her at commissionerseg@gmail.com</w:t>
                            </w:r>
                          </w:p>
                          <w:p w14:paraId="79072C80" w14:textId="2666FFC0" w:rsidR="00EE1D56" w:rsidRPr="00464E18" w:rsidRDefault="00EE1D56" w:rsidP="00464E18">
                            <w:pPr>
                              <w:spacing w:after="240"/>
                              <w:jc w:val="center"/>
                              <w:rPr>
                                <w:rFonts w:ascii="Arial" w:hAnsi="Arial" w:cs="Arial"/>
                                <w:sz w:val="20"/>
                                <w:szCs w:val="20"/>
                                <w:lang w:val="en-GB" w:eastAsia="en-GB"/>
                              </w:rPr>
                            </w:pPr>
                            <w:r w:rsidRPr="00827608">
                              <w:rPr>
                                <w:rFonts w:ascii="Arial" w:hAnsi="Arial" w:cs="Arial"/>
                                <w:b/>
                                <w:color w:val="C00000"/>
                              </w:rPr>
                              <w:t>SCOUTING IN LLANDOUGH</w:t>
                            </w:r>
                            <w:r w:rsidRPr="00827608">
                              <w:t> </w:t>
                            </w:r>
                            <w:r w:rsidRPr="00827608">
                              <w:br/>
                            </w:r>
                            <w:r w:rsidRPr="00464E18">
                              <w:rPr>
                                <w:rFonts w:ascii="Arial" w:hAnsi="Arial" w:cs="Arial"/>
                                <w:sz w:val="20"/>
                                <w:szCs w:val="20"/>
                              </w:rPr>
                              <w:t>Aged 18 or over? Do you want to experience regular adventures? Need a fresh challenge? Want to meet new people?</w:t>
                            </w:r>
                            <w:r w:rsidRPr="00464E18">
                              <w:rPr>
                                <w:rFonts w:ascii="Arial" w:hAnsi="Arial" w:cs="Arial"/>
                                <w:sz w:val="20"/>
                                <w:szCs w:val="20"/>
                              </w:rPr>
                              <w:br/>
                              <w:t> </w:t>
                            </w:r>
                            <w:r w:rsidRPr="00464E18">
                              <w:rPr>
                                <w:rFonts w:ascii="Arial" w:hAnsi="Arial" w:cs="Arial"/>
                                <w:sz w:val="20"/>
                                <w:szCs w:val="20"/>
                              </w:rPr>
                              <w:br/>
                              <w:t xml:space="preserve">Penarth and District </w:t>
                            </w:r>
                            <w:r w:rsidR="00156FFD" w:rsidRPr="00464E18">
                              <w:rPr>
                                <w:rFonts w:ascii="Arial" w:hAnsi="Arial" w:cs="Arial"/>
                                <w:sz w:val="20"/>
                                <w:szCs w:val="20"/>
                              </w:rPr>
                              <w:t>need</w:t>
                            </w:r>
                            <w:r w:rsidRPr="00464E18">
                              <w:rPr>
                                <w:rFonts w:ascii="Arial" w:hAnsi="Arial" w:cs="Arial"/>
                                <w:sz w:val="20"/>
                                <w:szCs w:val="20"/>
                              </w:rPr>
                              <w:t xml:space="preserve"> extra adult volunteers to help support the running of the 1st Llandough Scout Group. From this term the Beaver colony was put on hold due to low leader numbers, leaving just the Cub pack meeting weekly on Mondays. It’s vital to have strong adult support for 1st Llandough Scout Group, to grow to a thriving and key environment for the young people of the community to gain skills for life. There’s also a plan to develop the hall, located off Lewis Road.</w:t>
                            </w:r>
                            <w:r w:rsidR="00464E18">
                              <w:rPr>
                                <w:rFonts w:ascii="Arial" w:hAnsi="Arial" w:cs="Arial"/>
                                <w:sz w:val="20"/>
                                <w:szCs w:val="20"/>
                              </w:rPr>
                              <w:t xml:space="preserve"> </w:t>
                            </w:r>
                            <w:r w:rsidRPr="00464E18">
                              <w:rPr>
                                <w:rFonts w:ascii="Arial" w:hAnsi="Arial" w:cs="Arial"/>
                                <w:sz w:val="20"/>
                                <w:szCs w:val="20"/>
                              </w:rPr>
                              <w:t> </w:t>
                            </w:r>
                            <w:r w:rsidRPr="00464E18">
                              <w:rPr>
                                <w:rFonts w:ascii="Arial" w:hAnsi="Arial" w:cs="Arial"/>
                                <w:sz w:val="20"/>
                                <w:szCs w:val="20"/>
                              </w:rPr>
                              <w:br/>
                            </w:r>
                            <w:r w:rsidRPr="00464E18">
                              <w:rPr>
                                <w:rFonts w:ascii="Arial" w:hAnsi="Arial" w:cs="Arial"/>
                                <w:b/>
                                <w:sz w:val="20"/>
                                <w:szCs w:val="20"/>
                              </w:rPr>
                              <w:t>Come and be a part in the resurgence of your local Scout Group!</w:t>
                            </w:r>
                            <w:r w:rsidRPr="00464E18">
                              <w:rPr>
                                <w:rFonts w:ascii="Arial" w:hAnsi="Arial" w:cs="Arial"/>
                                <w:b/>
                                <w:sz w:val="20"/>
                                <w:szCs w:val="20"/>
                              </w:rPr>
                              <w:br/>
                            </w:r>
                            <w:r w:rsidRPr="00464E18">
                              <w:rPr>
                                <w:rFonts w:ascii="Arial" w:hAnsi="Arial" w:cs="Arial"/>
                                <w:sz w:val="20"/>
                                <w:szCs w:val="20"/>
                              </w:rPr>
                              <w:t> </w:t>
                            </w:r>
                            <w:r w:rsidRPr="00464E18">
                              <w:rPr>
                                <w:rFonts w:ascii="Arial" w:hAnsi="Arial" w:cs="Arial"/>
                                <w:sz w:val="20"/>
                                <w:szCs w:val="20"/>
                              </w:rPr>
                              <w:br/>
                              <w:t>As an adult volunteer you get to be involved in all activities, trips and camps run. You gain new experiences that look great on your CV or can be used as evidence of personal development. The DBS process and all training offered by The Scout Association, which is recognised by the Institute of Leadership and Management (ILM), comes at no cost to you.</w:t>
                            </w:r>
                            <w:r w:rsidR="00464E18">
                              <w:rPr>
                                <w:rFonts w:ascii="Arial" w:hAnsi="Arial" w:cs="Arial"/>
                                <w:sz w:val="20"/>
                                <w:szCs w:val="20"/>
                              </w:rPr>
                              <w:t xml:space="preserve"> </w:t>
                            </w:r>
                            <w:r w:rsidRPr="00464E18">
                              <w:rPr>
                                <w:rFonts w:ascii="Arial" w:hAnsi="Arial" w:cs="Arial"/>
                                <w:sz w:val="20"/>
                                <w:szCs w:val="20"/>
                              </w:rPr>
                              <w:t> </w:t>
                            </w:r>
                            <w:r w:rsidRPr="00464E18">
                              <w:rPr>
                                <w:rFonts w:ascii="Arial" w:hAnsi="Arial" w:cs="Arial"/>
                                <w:sz w:val="20"/>
                                <w:szCs w:val="20"/>
                              </w:rPr>
                              <w:br/>
                              <w:t>Any time commitment you or someone you may know can give, a role can be found to suit!</w:t>
                            </w:r>
                            <w:r w:rsidRPr="00464E18">
                              <w:rPr>
                                <w:rFonts w:ascii="Arial" w:hAnsi="Arial" w:cs="Arial"/>
                                <w:sz w:val="20"/>
                                <w:szCs w:val="20"/>
                              </w:rPr>
                              <w:br/>
                              <w:t>Urgent roles required filling:</w:t>
                            </w:r>
                            <w:r w:rsidRPr="00464E18">
                              <w:rPr>
                                <w:rFonts w:ascii="Arial" w:hAnsi="Arial" w:cs="Arial"/>
                                <w:sz w:val="20"/>
                                <w:szCs w:val="20"/>
                              </w:rPr>
                              <w:br/>
                              <w:t>Assistant Beaver Leader </w:t>
                            </w:r>
                            <w:r w:rsidRPr="00464E18">
                              <w:rPr>
                                <w:rFonts w:ascii="Arial" w:hAnsi="Arial" w:cs="Arial"/>
                                <w:sz w:val="20"/>
                                <w:szCs w:val="20"/>
                              </w:rPr>
                              <w:br/>
                              <w:t>Group Scout Leader (aka Group Manager)</w:t>
                            </w:r>
                            <w:r w:rsidRPr="00464E18">
                              <w:rPr>
                                <w:rFonts w:ascii="Arial" w:hAnsi="Arial" w:cs="Arial"/>
                                <w:sz w:val="20"/>
                                <w:szCs w:val="20"/>
                              </w:rPr>
                              <w:br/>
                              <w:t> For further information or to show your interest, please contact Carl Rogers: </w:t>
                            </w:r>
                            <w:hyperlink r:id="rId24" w:history="1">
                              <w:r w:rsidRPr="00464E18">
                                <w:rPr>
                                  <w:rStyle w:val="Hyperlink"/>
                                  <w:rFonts w:ascii="Arial" w:hAnsi="Arial" w:cs="Arial"/>
                                  <w:sz w:val="20"/>
                                  <w:szCs w:val="20"/>
                                </w:rPr>
                                <w:t>carl@penarthanddistrict.org.uk</w:t>
                              </w:r>
                            </w:hyperlink>
                          </w:p>
                          <w:p w14:paraId="17AB3904" w14:textId="77777777" w:rsidR="00464E18" w:rsidRPr="00827608" w:rsidRDefault="00464E18" w:rsidP="00464E18">
                            <w:pPr>
                              <w:pStyle w:val="Newsletterheadline"/>
                              <w:jc w:val="center"/>
                              <w:rPr>
                                <w:b/>
                                <w:color w:val="C00000"/>
                              </w:rPr>
                            </w:pPr>
                            <w:r w:rsidRPr="00827608">
                              <w:rPr>
                                <w:b/>
                                <w:color w:val="C00000"/>
                              </w:rPr>
                              <w:t>st. dochdwy’s church pre-school play group</w:t>
                            </w:r>
                          </w:p>
                          <w:p w14:paraId="0C50D582" w14:textId="0BED3F50" w:rsidR="00343597" w:rsidRDefault="00464E18" w:rsidP="00343597">
                            <w:pPr>
                              <w:pStyle w:val="BodyText01"/>
                              <w:rPr>
                                <w:color w:val="auto"/>
                                <w:sz w:val="22"/>
                                <w:szCs w:val="22"/>
                              </w:rPr>
                            </w:pPr>
                            <w:r w:rsidRPr="00464E18">
                              <w:rPr>
                                <w:color w:val="auto"/>
                                <w:sz w:val="22"/>
                                <w:szCs w:val="22"/>
                              </w:rPr>
                              <w:t>Llandough TOTs is a get together for those with pre-school children on Wednesday mornings during school term time. Held at Llandough War Memorial Hall, from 9.</w:t>
                            </w:r>
                            <w:r w:rsidR="00827608">
                              <w:rPr>
                                <w:color w:val="auto"/>
                                <w:sz w:val="22"/>
                                <w:szCs w:val="22"/>
                              </w:rPr>
                              <w:t>15</w:t>
                            </w:r>
                            <w:r w:rsidRPr="00464E18">
                              <w:rPr>
                                <w:color w:val="auto"/>
                                <w:sz w:val="22"/>
                                <w:szCs w:val="22"/>
                              </w:rPr>
                              <w:t>am to 11.</w:t>
                            </w:r>
                            <w:r w:rsidR="00827608">
                              <w:rPr>
                                <w:color w:val="auto"/>
                                <w:sz w:val="22"/>
                                <w:szCs w:val="22"/>
                              </w:rPr>
                              <w:t>15</w:t>
                            </w:r>
                            <w:r w:rsidRPr="00464E18">
                              <w:rPr>
                                <w:color w:val="auto"/>
                                <w:sz w:val="22"/>
                                <w:szCs w:val="22"/>
                              </w:rPr>
                              <w:t>am, you are welcome for tea/coffee and toast at a moderate cost of £1.50. Come and meet other mothers, fathers and grandparents with their children. You and your children would be most welcome.</w:t>
                            </w:r>
                            <w:r w:rsidR="0029384E">
                              <w:rPr>
                                <w:color w:val="auto"/>
                                <w:sz w:val="22"/>
                                <w:szCs w:val="22"/>
                              </w:rPr>
                              <w:t xml:space="preserve"> Some really good news is that the Group has received a grant for new play equipment from the Welsh Government.</w:t>
                            </w:r>
                          </w:p>
                          <w:p w14:paraId="655EDE21" w14:textId="33603152" w:rsidR="00160AF2" w:rsidRDefault="00827608" w:rsidP="00343597">
                            <w:pPr>
                              <w:pStyle w:val="BodyText01"/>
                              <w:jc w:val="center"/>
                              <w:rPr>
                                <w:b/>
                                <w:color w:val="C00000"/>
                                <w:sz w:val="24"/>
                              </w:rPr>
                            </w:pPr>
                            <w:r w:rsidRPr="00827608">
                              <w:rPr>
                                <w:b/>
                                <w:color w:val="C00000"/>
                                <w:sz w:val="24"/>
                              </w:rPr>
                              <w:t>COMMUNITY TRANSPORT SCHEME</w:t>
                            </w:r>
                          </w:p>
                          <w:p w14:paraId="07E8A79F" w14:textId="0BAE6F48" w:rsidR="00343597" w:rsidRDefault="00827608" w:rsidP="00827608">
                            <w:pPr>
                              <w:widowControl w:val="0"/>
                              <w:spacing w:before="120" w:line="276" w:lineRule="auto"/>
                              <w:rPr>
                                <w:rFonts w:ascii="Arial" w:hAnsi="Arial" w:cs="Arial"/>
                                <w:sz w:val="20"/>
                                <w:szCs w:val="20"/>
                                <w:lang w:val="en"/>
                              </w:rPr>
                            </w:pPr>
                            <w:r w:rsidRPr="00827608">
                              <w:rPr>
                                <w:rFonts w:ascii="Arial" w:hAnsi="Arial" w:cs="Arial"/>
                                <w:sz w:val="20"/>
                                <w:szCs w:val="20"/>
                                <w:lang w:val="en"/>
                              </w:rPr>
                              <w:t>The Council operates a community transport scheme for the benefit of local residents who wish to visit to local supermarkets. The service operated by Paul Morris, a local resident, is available on Thursday mornings and anyone interested in accessing the service should contact the Clerk to the Council.</w:t>
                            </w:r>
                            <w:r w:rsidR="00CE1C9E">
                              <w:rPr>
                                <w:rFonts w:ascii="Arial" w:hAnsi="Arial" w:cs="Arial"/>
                                <w:sz w:val="20"/>
                                <w:szCs w:val="20"/>
                                <w:lang w:val="en"/>
                              </w:rPr>
                              <w:t xml:space="preserve"> We want to hear from anyone who would benefit from taking part in the scheme. As well as providing access to the supermarkets it is an opportunity for those involved to make new friends.</w:t>
                            </w:r>
                          </w:p>
                          <w:p w14:paraId="7F8DDE44" w14:textId="77777777" w:rsidR="00343597" w:rsidRDefault="00343597" w:rsidP="00343597">
                            <w:pPr>
                              <w:widowControl w:val="0"/>
                              <w:spacing w:after="96" w:line="249" w:lineRule="auto"/>
                              <w:jc w:val="center"/>
                              <w:rPr>
                                <w:rFonts w:ascii="Arial" w:hAnsi="Arial" w:cs="Arial"/>
                                <w:b/>
                                <w:bCs/>
                                <w:color w:val="C00000"/>
                                <w:kern w:val="28"/>
                                <w:lang w:val="en" w:eastAsia="en-GB"/>
                              </w:rPr>
                            </w:pPr>
                            <w:r>
                              <w:rPr>
                                <w:rFonts w:ascii="Arial" w:hAnsi="Arial" w:cs="Arial"/>
                                <w:b/>
                                <w:bCs/>
                                <w:color w:val="C00000"/>
                                <w:kern w:val="28"/>
                                <w:lang w:val="en" w:eastAsia="en-GB"/>
                              </w:rPr>
                              <w:t>NEW PARK BENCH ON COGAN PILL ROAD</w:t>
                            </w:r>
                          </w:p>
                          <w:p w14:paraId="0094D004" w14:textId="36F52D19" w:rsidR="00343597" w:rsidRDefault="00343597" w:rsidP="00343597">
                            <w:pPr>
                              <w:widowControl w:val="0"/>
                              <w:spacing w:after="96" w:line="249" w:lineRule="auto"/>
                              <w:jc w:val="both"/>
                              <w:rPr>
                                <w:rFonts w:ascii="Arial" w:hAnsi="Arial" w:cs="Arial"/>
                                <w:bCs/>
                                <w:kern w:val="28"/>
                                <w:sz w:val="20"/>
                                <w:szCs w:val="20"/>
                                <w:lang w:val="en" w:eastAsia="en-GB"/>
                              </w:rPr>
                            </w:pPr>
                            <w:r w:rsidRPr="00CE1C9E">
                              <w:rPr>
                                <w:rFonts w:ascii="Arial" w:hAnsi="Arial" w:cs="Arial"/>
                                <w:bCs/>
                                <w:kern w:val="28"/>
                                <w:sz w:val="20"/>
                                <w:szCs w:val="20"/>
                                <w:lang w:val="en" w:eastAsia="en-GB"/>
                              </w:rPr>
                              <w:t xml:space="preserve">The Council will be funding a new park bench located on Cogan Pill Road near to the </w:t>
                            </w:r>
                            <w:r>
                              <w:rPr>
                                <w:rFonts w:ascii="Arial" w:hAnsi="Arial" w:cs="Arial"/>
                                <w:bCs/>
                                <w:kern w:val="28"/>
                                <w:sz w:val="20"/>
                                <w:szCs w:val="20"/>
                                <w:lang w:val="en" w:eastAsia="en-GB"/>
                              </w:rPr>
                              <w:t xml:space="preserve">bottom of the slide and </w:t>
                            </w:r>
                            <w:r w:rsidR="00851BFB">
                              <w:rPr>
                                <w:rFonts w:ascii="Arial" w:hAnsi="Arial" w:cs="Arial"/>
                                <w:bCs/>
                                <w:kern w:val="28"/>
                                <w:sz w:val="20"/>
                                <w:szCs w:val="20"/>
                                <w:lang w:val="en" w:eastAsia="en-GB"/>
                              </w:rPr>
                              <w:t>w</w:t>
                            </w:r>
                            <w:r w:rsidRPr="00CE1C9E">
                              <w:rPr>
                                <w:rFonts w:ascii="Arial" w:hAnsi="Arial" w:cs="Arial"/>
                                <w:bCs/>
                                <w:kern w:val="28"/>
                                <w:sz w:val="20"/>
                                <w:szCs w:val="20"/>
                                <w:lang w:val="en" w:eastAsia="en-GB"/>
                              </w:rPr>
                              <w:t>e hope that parents will appreciate the opportunity to sit down whilst supervising their children using the play equipment.</w:t>
                            </w:r>
                          </w:p>
                          <w:p w14:paraId="119A7C68" w14:textId="4671200F" w:rsidR="00343597" w:rsidRDefault="00343597" w:rsidP="00343597">
                            <w:pPr>
                              <w:pStyle w:val="BodyText3"/>
                              <w:rPr>
                                <w:rFonts w:ascii="Arial" w:hAnsi="Arial" w:cs="Arial"/>
                                <w:bCs/>
                                <w:color w:val="C00000"/>
                                <w:sz w:val="24"/>
                                <w:szCs w:val="24"/>
                              </w:rPr>
                            </w:pPr>
                            <w:r>
                              <w:rPr>
                                <w:rFonts w:ascii="Arial" w:hAnsi="Arial" w:cs="Arial"/>
                                <w:bCs/>
                                <w:color w:val="C00000"/>
                                <w:sz w:val="24"/>
                                <w:szCs w:val="24"/>
                              </w:rPr>
                              <w:t>ROGATION WALK</w:t>
                            </w:r>
                          </w:p>
                          <w:p w14:paraId="6EA35986" w14:textId="77777777" w:rsidR="00343597" w:rsidRPr="00CE1C9E" w:rsidRDefault="00343597" w:rsidP="00343597">
                            <w:pPr>
                              <w:pStyle w:val="BodyText3"/>
                              <w:jc w:val="both"/>
                              <w:rPr>
                                <w:rFonts w:ascii="Arial" w:hAnsi="Arial" w:cs="Arial"/>
                                <w:b w:val="0"/>
                                <w:bCs/>
                                <w:color w:val="000000"/>
                                <w:sz w:val="20"/>
                                <w:lang w:eastAsia="en-GB"/>
                              </w:rPr>
                            </w:pPr>
                            <w:r w:rsidRPr="00CE1C9E">
                              <w:rPr>
                                <w:rFonts w:ascii="Arial" w:hAnsi="Arial" w:cs="Arial"/>
                                <w:b w:val="0"/>
                                <w:bCs/>
                                <w:color w:val="auto"/>
                                <w:sz w:val="20"/>
                              </w:rPr>
                              <w:t xml:space="preserve">On Thursday 23 May the Council will be organising a Rogation Walk involving Reverend Mark Jones and pupils and teachers from Llandough Primary School. Rogation walks </w:t>
                            </w:r>
                            <w:r w:rsidRPr="00CE1C9E">
                              <w:rPr>
                                <w:rFonts w:ascii="Arial" w:hAnsi="Arial" w:cs="Arial"/>
                                <w:b w:val="0"/>
                                <w:bCs/>
                                <w:color w:val="auto"/>
                                <w:sz w:val="20"/>
                                <w:lang w:val="en-GB"/>
                              </w:rPr>
                              <w:t xml:space="preserve">bring together </w:t>
                            </w:r>
                            <w:r>
                              <w:rPr>
                                <w:rFonts w:ascii="Arial" w:hAnsi="Arial" w:cs="Arial"/>
                                <w:b w:val="0"/>
                                <w:bCs/>
                                <w:color w:val="auto"/>
                                <w:sz w:val="20"/>
                                <w:lang w:val="en-GB"/>
                              </w:rPr>
                              <w:t>sections of t</w:t>
                            </w:r>
                            <w:r w:rsidRPr="00CE1C9E">
                              <w:rPr>
                                <w:rFonts w:ascii="Arial" w:hAnsi="Arial" w:cs="Arial"/>
                                <w:b w:val="0"/>
                                <w:bCs/>
                                <w:color w:val="auto"/>
                                <w:sz w:val="20"/>
                                <w:lang w:val="en-GB"/>
                              </w:rPr>
                              <w:t>he Llandough community with a focus on nature, showing the participants the beauty of our community, teaches a little about history and local tradition and is a lot of fun for those involved.</w:t>
                            </w:r>
                          </w:p>
                          <w:p w14:paraId="767A92E5" w14:textId="77777777" w:rsidR="00343597" w:rsidRPr="00827608" w:rsidRDefault="00343597" w:rsidP="00343597">
                            <w:pPr>
                              <w:widowControl w:val="0"/>
                              <w:spacing w:before="120" w:line="276" w:lineRule="auto"/>
                              <w:jc w:val="center"/>
                              <w:rPr>
                                <w:rFonts w:ascii="Arial" w:hAnsi="Arial" w:cs="Arial"/>
                                <w:sz w:val="20"/>
                                <w:szCs w:val="20"/>
                                <w:lang w:val="en"/>
                              </w:rPr>
                            </w:pPr>
                          </w:p>
                          <w:p w14:paraId="04EEEC02" w14:textId="77777777" w:rsidR="00827608" w:rsidRPr="00827608" w:rsidRDefault="00827608" w:rsidP="00827608">
                            <w:pPr>
                              <w:pStyle w:val="BodyText01"/>
                              <w:jc w:val="center"/>
                              <w:rPr>
                                <w:b/>
                                <w:color w:val="C0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4454" id="Text Box 43" o:spid="_x0000_s1054" type="#_x0000_t202" style="position:absolute;left:0;text-align:left;margin-left:-81pt;margin-top:-79.2pt;width:588pt;height:721.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" fillcolor="silver" stroked="f">
                <v:textbox>
                  <w:txbxContent>
                    <w:p w14:paraId="65764983" w14:textId="77777777" w:rsidR="00B1301E" w:rsidRPr="002D7A67" w:rsidRDefault="00B1301E" w:rsidP="00242DB7">
                      <w:pPr>
                        <w:pStyle w:val="Photobox"/>
                      </w:pPr>
                    </w:p>
                    <w:p w14:paraId="05EF0C32" w14:textId="77777777" w:rsidR="00A96858" w:rsidRPr="009A0416" w:rsidRDefault="00A96858" w:rsidP="006923BB">
                      <w:pPr>
                        <w:pStyle w:val="Photobox"/>
                        <w:jc w:val="center"/>
                        <w:rPr>
                          <w:b/>
                          <w:color w:val="auto"/>
                          <w:szCs w:val="20"/>
                        </w:rPr>
                      </w:pPr>
                    </w:p>
                    <w:p w14:paraId="512358E5" w14:textId="4A138A84" w:rsidR="00EE1D56" w:rsidRPr="00EE1D56" w:rsidRDefault="00EE1D56" w:rsidP="00EE1D56">
                      <w:pPr>
                        <w:pStyle w:val="BodyText3"/>
                        <w:rPr>
                          <w:rFonts w:ascii="Arial" w:hAnsi="Arial" w:cs="Arial"/>
                          <w:color w:val="C00000"/>
                          <w:sz w:val="24"/>
                          <w:szCs w:val="24"/>
                        </w:rPr>
                      </w:pPr>
                      <w:r w:rsidRPr="00EE1D56">
                        <w:rPr>
                          <w:rFonts w:ascii="Arial" w:hAnsi="Arial" w:cs="Arial"/>
                          <w:color w:val="C00000"/>
                          <w:sz w:val="24"/>
                          <w:szCs w:val="24"/>
                        </w:rPr>
                        <w:t>LLANDOUGH NEXTDOOR SOCIAL MEDIA SITE</w:t>
                      </w:r>
                    </w:p>
                    <w:p w14:paraId="5D6EA6E7" w14:textId="23E9410C" w:rsidR="00160AF2" w:rsidRDefault="00EE1D56" w:rsidP="001331A1">
                      <w:pPr>
                        <w:pStyle w:val="BodyText3"/>
                        <w:jc w:val="both"/>
                        <w:rPr>
                          <w:color w:val="auto"/>
                          <w:sz w:val="24"/>
                        </w:rPr>
                      </w:pPr>
                      <w:r w:rsidRPr="00EE1D56">
                        <w:rPr>
                          <w:rFonts w:ascii="Arial" w:hAnsi="Arial" w:cs="Arial"/>
                          <w:b w:val="0"/>
                          <w:color w:val="auto"/>
                          <w:sz w:val="20"/>
                        </w:rPr>
                        <w:t xml:space="preserve">There are currently around </w:t>
                      </w:r>
                      <w:r w:rsidR="00790A7A">
                        <w:rPr>
                          <w:rFonts w:ascii="Arial" w:hAnsi="Arial" w:cs="Arial"/>
                          <w:b w:val="0"/>
                          <w:color w:val="auto"/>
                          <w:sz w:val="20"/>
                        </w:rPr>
                        <w:t>386</w:t>
                      </w:r>
                      <w:r w:rsidRPr="00EE1D56">
                        <w:rPr>
                          <w:rFonts w:ascii="Arial" w:hAnsi="Arial" w:cs="Arial"/>
                          <w:b w:val="0"/>
                          <w:color w:val="auto"/>
                          <w:sz w:val="20"/>
                        </w:rPr>
                        <w:t xml:space="preserve"> residents signed up to this relatively new site that provides the opportunity for all of us to keep in touch, share news stories and seek advice from each other. This is a great way to keep in touch with neighbours and friends and with your Community Council – the weblink is https://nextdoor.co.uk/neighborhood_feed/</w:t>
                      </w:r>
                    </w:p>
                    <w:p w14:paraId="2AD6BB27" w14:textId="197DCEE8" w:rsidR="00160AF2" w:rsidRDefault="00160AF2" w:rsidP="00CD0B0A">
                      <w:pPr>
                        <w:pStyle w:val="Photobox"/>
                        <w:jc w:val="center"/>
                        <w:rPr>
                          <w:b/>
                          <w:color w:val="auto"/>
                          <w:sz w:val="24"/>
                        </w:rPr>
                      </w:pPr>
                      <w:r w:rsidRPr="00EE1D56">
                        <w:rPr>
                          <w:b/>
                          <w:color w:val="C00000"/>
                          <w:sz w:val="24"/>
                        </w:rPr>
                        <w:t>DID YOU KNOW THAT….</w:t>
                      </w:r>
                    </w:p>
                    <w:p w14:paraId="64C3B43A" w14:textId="1AE000BE" w:rsidR="00160AF2" w:rsidRDefault="00160AF2" w:rsidP="00CD0B0A">
                      <w:pPr>
                        <w:pStyle w:val="Photobox"/>
                        <w:jc w:val="center"/>
                        <w:rPr>
                          <w:color w:val="auto"/>
                          <w:szCs w:val="20"/>
                        </w:rPr>
                      </w:pPr>
                      <w:r w:rsidRPr="00C267D6">
                        <w:rPr>
                          <w:color w:val="auto"/>
                          <w:szCs w:val="20"/>
                        </w:rPr>
                        <w:t>Zumba</w:t>
                      </w:r>
                      <w:r w:rsidR="00EE1D56">
                        <w:rPr>
                          <w:color w:val="auto"/>
                          <w:szCs w:val="20"/>
                        </w:rPr>
                        <w:t xml:space="preserve">, </w:t>
                      </w:r>
                      <w:r w:rsidRPr="00C267D6">
                        <w:rPr>
                          <w:color w:val="auto"/>
                          <w:szCs w:val="20"/>
                        </w:rPr>
                        <w:t>martial arts</w:t>
                      </w:r>
                      <w:r w:rsidR="00CE1C9E">
                        <w:rPr>
                          <w:color w:val="auto"/>
                          <w:szCs w:val="20"/>
                        </w:rPr>
                        <w:t>, dance</w:t>
                      </w:r>
                      <w:r w:rsidRPr="00C267D6">
                        <w:rPr>
                          <w:color w:val="auto"/>
                          <w:szCs w:val="20"/>
                        </w:rPr>
                        <w:t xml:space="preserve"> and Pilates groups hold sessions in the Hall every week. </w:t>
                      </w:r>
                      <w:r w:rsidR="00620815" w:rsidRPr="00C267D6">
                        <w:rPr>
                          <w:color w:val="auto"/>
                          <w:szCs w:val="20"/>
                        </w:rPr>
                        <w:t xml:space="preserve">There is also a long-standing Thursday Club that operates from the Hall. </w:t>
                      </w:r>
                      <w:r w:rsidRPr="00C267D6">
                        <w:rPr>
                          <w:color w:val="auto"/>
                          <w:szCs w:val="20"/>
                        </w:rPr>
                        <w:t>If you would like to join up please e-mail the Clerk who will provide you with their contact details.</w:t>
                      </w:r>
                    </w:p>
                    <w:p w14:paraId="4FFEE969" w14:textId="014D3A77" w:rsidR="00EE1D56" w:rsidRDefault="00EE1D56" w:rsidP="00CD0B0A">
                      <w:pPr>
                        <w:pStyle w:val="Photobox"/>
                        <w:jc w:val="center"/>
                        <w:rPr>
                          <w:color w:val="auto"/>
                          <w:szCs w:val="20"/>
                        </w:rPr>
                      </w:pPr>
                    </w:p>
                    <w:p w14:paraId="43E2DBD1" w14:textId="77777777" w:rsidR="00EE1D56" w:rsidRPr="00EE1D56" w:rsidRDefault="00EE1D56" w:rsidP="00EE1D56">
                      <w:pPr>
                        <w:jc w:val="center"/>
                        <w:rPr>
                          <w:rFonts w:ascii="Arial" w:hAnsi="Arial" w:cs="Arial"/>
                          <w:b/>
                          <w:color w:val="C00000"/>
                          <w:sz w:val="28"/>
                          <w:szCs w:val="28"/>
                          <w:lang w:val="en-GB"/>
                        </w:rPr>
                      </w:pPr>
                      <w:r w:rsidRPr="00EE1D56">
                        <w:rPr>
                          <w:rFonts w:ascii="Arial" w:hAnsi="Arial" w:cs="Arial"/>
                          <w:b/>
                          <w:color w:val="C00000"/>
                          <w:sz w:val="28"/>
                          <w:szCs w:val="28"/>
                        </w:rPr>
                        <w:t>Llandough Rainbows and Brownies need your help</w:t>
                      </w:r>
                    </w:p>
                    <w:p w14:paraId="33AA424D" w14:textId="16E65B52" w:rsidR="00EE1D56" w:rsidRPr="00EE1D56" w:rsidRDefault="00156FFD" w:rsidP="00EE1D56">
                      <w:pPr>
                        <w:rPr>
                          <w:rFonts w:ascii="Arial" w:hAnsi="Arial" w:cs="Arial"/>
                          <w:sz w:val="20"/>
                          <w:szCs w:val="20"/>
                        </w:rPr>
                      </w:pPr>
                      <w:r w:rsidRPr="00EE1D56">
                        <w:rPr>
                          <w:rFonts w:ascii="Arial" w:hAnsi="Arial" w:cs="Arial"/>
                          <w:sz w:val="20"/>
                          <w:szCs w:val="20"/>
                        </w:rPr>
                        <w:t>Unfortunately,</w:t>
                      </w:r>
                      <w:r w:rsidR="00EE1D56" w:rsidRPr="00EE1D56">
                        <w:rPr>
                          <w:rFonts w:ascii="Arial" w:hAnsi="Arial" w:cs="Arial"/>
                          <w:sz w:val="20"/>
                          <w:szCs w:val="20"/>
                        </w:rPr>
                        <w:t xml:space="preserve"> the units were unable to open after the summer break. There is currently no Girlguiding at all in Llandough which means that girls aged 5 to 14 are missing out on so much.</w:t>
                      </w:r>
                      <w:r w:rsidR="00EE1D56">
                        <w:rPr>
                          <w:rFonts w:ascii="Arial" w:hAnsi="Arial" w:cs="Arial"/>
                          <w:sz w:val="20"/>
                          <w:szCs w:val="20"/>
                        </w:rPr>
                        <w:t xml:space="preserve"> </w:t>
                      </w:r>
                      <w:r w:rsidR="00EE1D56" w:rsidRPr="00EE1D56">
                        <w:rPr>
                          <w:rFonts w:ascii="Arial" w:hAnsi="Arial" w:cs="Arial"/>
                          <w:sz w:val="20"/>
                          <w:szCs w:val="20"/>
                        </w:rPr>
                        <w:t xml:space="preserve"> We need adult volunteers to help run the units with full support and training. If you think you could help you can find out more by contacting Judith on 07765513424 or email her at commissionerseg@gmail.com</w:t>
                      </w:r>
                    </w:p>
                    <w:p w14:paraId="79072C80" w14:textId="2666FFC0" w:rsidR="00EE1D56" w:rsidRPr="00464E18" w:rsidRDefault="00EE1D56" w:rsidP="00464E18">
                      <w:pPr>
                        <w:spacing w:after="240"/>
                        <w:jc w:val="center"/>
                        <w:rPr>
                          <w:rFonts w:ascii="Arial" w:hAnsi="Arial" w:cs="Arial"/>
                          <w:sz w:val="20"/>
                          <w:szCs w:val="20"/>
                          <w:lang w:val="en-GB" w:eastAsia="en-GB"/>
                        </w:rPr>
                      </w:pPr>
                      <w:r w:rsidRPr="00827608">
                        <w:rPr>
                          <w:rFonts w:ascii="Arial" w:hAnsi="Arial" w:cs="Arial"/>
                          <w:b/>
                          <w:color w:val="C00000"/>
                        </w:rPr>
                        <w:t>SCOUTING IN LLANDOUGH</w:t>
                      </w:r>
                      <w:r w:rsidRPr="00827608">
                        <w:t> </w:t>
                      </w:r>
                      <w:r w:rsidRPr="00827608">
                        <w:br/>
                      </w:r>
                      <w:r w:rsidRPr="00464E18">
                        <w:rPr>
                          <w:rFonts w:ascii="Arial" w:hAnsi="Arial" w:cs="Arial"/>
                          <w:sz w:val="20"/>
                          <w:szCs w:val="20"/>
                        </w:rPr>
                        <w:t>Aged 18 or over? Do you want to experience regular adventures? Need a fresh challenge? Want to meet new people?</w:t>
                      </w:r>
                      <w:r w:rsidRPr="00464E18">
                        <w:rPr>
                          <w:rFonts w:ascii="Arial" w:hAnsi="Arial" w:cs="Arial"/>
                          <w:sz w:val="20"/>
                          <w:szCs w:val="20"/>
                        </w:rPr>
                        <w:br/>
                        <w:t> </w:t>
                      </w:r>
                      <w:r w:rsidRPr="00464E18">
                        <w:rPr>
                          <w:rFonts w:ascii="Arial" w:hAnsi="Arial" w:cs="Arial"/>
                          <w:sz w:val="20"/>
                          <w:szCs w:val="20"/>
                        </w:rPr>
                        <w:br/>
                        <w:t xml:space="preserve">Penarth and District </w:t>
                      </w:r>
                      <w:r w:rsidR="00156FFD" w:rsidRPr="00464E18">
                        <w:rPr>
                          <w:rFonts w:ascii="Arial" w:hAnsi="Arial" w:cs="Arial"/>
                          <w:sz w:val="20"/>
                          <w:szCs w:val="20"/>
                        </w:rPr>
                        <w:t>need</w:t>
                      </w:r>
                      <w:r w:rsidRPr="00464E18">
                        <w:rPr>
                          <w:rFonts w:ascii="Arial" w:hAnsi="Arial" w:cs="Arial"/>
                          <w:sz w:val="20"/>
                          <w:szCs w:val="20"/>
                        </w:rPr>
                        <w:t xml:space="preserve"> extra adult volunteers to help support the running of the 1st Llandough Scout Group. From this term the Beaver colony was put on hold due to low leader numbers, leaving just the Cub pack meeting weekly on Mondays. It’s vital to have strong adult support for 1st Llandough Scout Group, to grow to a thriving and key environment for the young people of the community to gain skills for life. There’s also a plan to develop the hall, located off Lewis Road.</w:t>
                      </w:r>
                      <w:r w:rsidR="00464E18">
                        <w:rPr>
                          <w:rFonts w:ascii="Arial" w:hAnsi="Arial" w:cs="Arial"/>
                          <w:sz w:val="20"/>
                          <w:szCs w:val="20"/>
                        </w:rPr>
                        <w:t xml:space="preserve"> </w:t>
                      </w:r>
                      <w:r w:rsidRPr="00464E18">
                        <w:rPr>
                          <w:rFonts w:ascii="Arial" w:hAnsi="Arial" w:cs="Arial"/>
                          <w:sz w:val="20"/>
                          <w:szCs w:val="20"/>
                        </w:rPr>
                        <w:t> </w:t>
                      </w:r>
                      <w:r w:rsidRPr="00464E18">
                        <w:rPr>
                          <w:rFonts w:ascii="Arial" w:hAnsi="Arial" w:cs="Arial"/>
                          <w:sz w:val="20"/>
                          <w:szCs w:val="20"/>
                        </w:rPr>
                        <w:br/>
                      </w:r>
                      <w:r w:rsidRPr="00464E18">
                        <w:rPr>
                          <w:rFonts w:ascii="Arial" w:hAnsi="Arial" w:cs="Arial"/>
                          <w:b/>
                          <w:sz w:val="20"/>
                          <w:szCs w:val="20"/>
                        </w:rPr>
                        <w:t>Come and be a part in the resurgence of your local Scout Group!</w:t>
                      </w:r>
                      <w:r w:rsidRPr="00464E18">
                        <w:rPr>
                          <w:rFonts w:ascii="Arial" w:hAnsi="Arial" w:cs="Arial"/>
                          <w:b/>
                          <w:sz w:val="20"/>
                          <w:szCs w:val="20"/>
                        </w:rPr>
                        <w:br/>
                      </w:r>
                      <w:r w:rsidRPr="00464E18">
                        <w:rPr>
                          <w:rFonts w:ascii="Arial" w:hAnsi="Arial" w:cs="Arial"/>
                          <w:sz w:val="20"/>
                          <w:szCs w:val="20"/>
                        </w:rPr>
                        <w:t> </w:t>
                      </w:r>
                      <w:r w:rsidRPr="00464E18">
                        <w:rPr>
                          <w:rFonts w:ascii="Arial" w:hAnsi="Arial" w:cs="Arial"/>
                          <w:sz w:val="20"/>
                          <w:szCs w:val="20"/>
                        </w:rPr>
                        <w:br/>
                        <w:t>As an adult volunteer you get to be involved in all activities, trips and camps run. You gain new experiences that look great on your CV or can be used as evidence of personal development. The DBS process and all training offered by The Scout Association, which is recognised by the Institute of Leadership and Management (ILM), comes at no cost to you.</w:t>
                      </w:r>
                      <w:r w:rsidR="00464E18">
                        <w:rPr>
                          <w:rFonts w:ascii="Arial" w:hAnsi="Arial" w:cs="Arial"/>
                          <w:sz w:val="20"/>
                          <w:szCs w:val="20"/>
                        </w:rPr>
                        <w:t xml:space="preserve"> </w:t>
                      </w:r>
                      <w:r w:rsidRPr="00464E18">
                        <w:rPr>
                          <w:rFonts w:ascii="Arial" w:hAnsi="Arial" w:cs="Arial"/>
                          <w:sz w:val="20"/>
                          <w:szCs w:val="20"/>
                        </w:rPr>
                        <w:t> </w:t>
                      </w:r>
                      <w:r w:rsidRPr="00464E18">
                        <w:rPr>
                          <w:rFonts w:ascii="Arial" w:hAnsi="Arial" w:cs="Arial"/>
                          <w:sz w:val="20"/>
                          <w:szCs w:val="20"/>
                        </w:rPr>
                        <w:br/>
                        <w:t>Any time commitment you or someone you may know can give, a role can be found to suit!</w:t>
                      </w:r>
                      <w:r w:rsidRPr="00464E18">
                        <w:rPr>
                          <w:rFonts w:ascii="Arial" w:hAnsi="Arial" w:cs="Arial"/>
                          <w:sz w:val="20"/>
                          <w:szCs w:val="20"/>
                        </w:rPr>
                        <w:br/>
                        <w:t>Urgent roles required filling:</w:t>
                      </w:r>
                      <w:r w:rsidRPr="00464E18">
                        <w:rPr>
                          <w:rFonts w:ascii="Arial" w:hAnsi="Arial" w:cs="Arial"/>
                          <w:sz w:val="20"/>
                          <w:szCs w:val="20"/>
                        </w:rPr>
                        <w:br/>
                        <w:t>Assistant Beaver Leader </w:t>
                      </w:r>
                      <w:r w:rsidRPr="00464E18">
                        <w:rPr>
                          <w:rFonts w:ascii="Arial" w:hAnsi="Arial" w:cs="Arial"/>
                          <w:sz w:val="20"/>
                          <w:szCs w:val="20"/>
                        </w:rPr>
                        <w:br/>
                        <w:t>Group Scout Leader (aka Group Manager)</w:t>
                      </w:r>
                      <w:r w:rsidRPr="00464E18">
                        <w:rPr>
                          <w:rFonts w:ascii="Arial" w:hAnsi="Arial" w:cs="Arial"/>
                          <w:sz w:val="20"/>
                          <w:szCs w:val="20"/>
                        </w:rPr>
                        <w:br/>
                        <w:t> For further information or to show your interest, please contact Carl Rogers: </w:t>
                      </w:r>
                      <w:hyperlink r:id="rId25" w:history="1">
                        <w:r w:rsidRPr="00464E18">
                          <w:rPr>
                            <w:rStyle w:val="Hyperlink"/>
                            <w:rFonts w:ascii="Arial" w:hAnsi="Arial" w:cs="Arial"/>
                            <w:sz w:val="20"/>
                            <w:szCs w:val="20"/>
                          </w:rPr>
                          <w:t>carl@penarthanddistrict.org.uk</w:t>
                        </w:r>
                      </w:hyperlink>
                    </w:p>
                    <w:p w14:paraId="17AB3904" w14:textId="77777777" w:rsidR="00464E18" w:rsidRPr="00827608" w:rsidRDefault="00464E18" w:rsidP="00464E18">
                      <w:pPr>
                        <w:pStyle w:val="Newsletterheadline"/>
                        <w:jc w:val="center"/>
                        <w:rPr>
                          <w:b/>
                          <w:color w:val="C00000"/>
                        </w:rPr>
                      </w:pPr>
                      <w:r w:rsidRPr="00827608">
                        <w:rPr>
                          <w:b/>
                          <w:color w:val="C00000"/>
                        </w:rPr>
                        <w:t>st. dochdwy’s church pre-school play group</w:t>
                      </w:r>
                    </w:p>
                    <w:p w14:paraId="0C50D582" w14:textId="0BED3F50" w:rsidR="00343597" w:rsidRDefault="00464E18" w:rsidP="00343597">
                      <w:pPr>
                        <w:pStyle w:val="BodyText01"/>
                        <w:rPr>
                          <w:color w:val="auto"/>
                          <w:sz w:val="22"/>
                          <w:szCs w:val="22"/>
                        </w:rPr>
                      </w:pPr>
                      <w:r w:rsidRPr="00464E18">
                        <w:rPr>
                          <w:color w:val="auto"/>
                          <w:sz w:val="22"/>
                          <w:szCs w:val="22"/>
                        </w:rPr>
                        <w:t>Llandough TOTs is a get together for those with pre-school children on Wednesday mornings during school term time. Held at Llandough War Memorial Hall, from 9.</w:t>
                      </w:r>
                      <w:r w:rsidR="00827608">
                        <w:rPr>
                          <w:color w:val="auto"/>
                          <w:sz w:val="22"/>
                          <w:szCs w:val="22"/>
                        </w:rPr>
                        <w:t>15</w:t>
                      </w:r>
                      <w:r w:rsidRPr="00464E18">
                        <w:rPr>
                          <w:color w:val="auto"/>
                          <w:sz w:val="22"/>
                          <w:szCs w:val="22"/>
                        </w:rPr>
                        <w:t>am to 11.</w:t>
                      </w:r>
                      <w:r w:rsidR="00827608">
                        <w:rPr>
                          <w:color w:val="auto"/>
                          <w:sz w:val="22"/>
                          <w:szCs w:val="22"/>
                        </w:rPr>
                        <w:t>15</w:t>
                      </w:r>
                      <w:r w:rsidRPr="00464E18">
                        <w:rPr>
                          <w:color w:val="auto"/>
                          <w:sz w:val="22"/>
                          <w:szCs w:val="22"/>
                        </w:rPr>
                        <w:t>am, you are welcome for tea/coffee and toast at a moderate cost of £1.50. Come and meet other mothers, fathers and grandparents with their children. You and your children would be most welcome.</w:t>
                      </w:r>
                      <w:r w:rsidR="0029384E">
                        <w:rPr>
                          <w:color w:val="auto"/>
                          <w:sz w:val="22"/>
                          <w:szCs w:val="22"/>
                        </w:rPr>
                        <w:t xml:space="preserve"> Some really good news is that the Group has received a grant for new play equipment from the Welsh Government.</w:t>
                      </w:r>
                    </w:p>
                    <w:p w14:paraId="655EDE21" w14:textId="33603152" w:rsidR="00160AF2" w:rsidRDefault="00827608" w:rsidP="00343597">
                      <w:pPr>
                        <w:pStyle w:val="BodyText01"/>
                        <w:jc w:val="center"/>
                        <w:rPr>
                          <w:b/>
                          <w:color w:val="C00000"/>
                          <w:sz w:val="24"/>
                        </w:rPr>
                      </w:pPr>
                      <w:r w:rsidRPr="00827608">
                        <w:rPr>
                          <w:b/>
                          <w:color w:val="C00000"/>
                          <w:sz w:val="24"/>
                        </w:rPr>
                        <w:t>COMMUNITY TRANSPORT SCHEME</w:t>
                      </w:r>
                    </w:p>
                    <w:p w14:paraId="07E8A79F" w14:textId="0BAE6F48" w:rsidR="00343597" w:rsidRDefault="00827608" w:rsidP="00827608">
                      <w:pPr>
                        <w:widowControl w:val="0"/>
                        <w:spacing w:before="120" w:line="276" w:lineRule="auto"/>
                        <w:rPr>
                          <w:rFonts w:ascii="Arial" w:hAnsi="Arial" w:cs="Arial"/>
                          <w:sz w:val="20"/>
                          <w:szCs w:val="20"/>
                          <w:lang w:val="en"/>
                        </w:rPr>
                      </w:pPr>
                      <w:r w:rsidRPr="00827608">
                        <w:rPr>
                          <w:rFonts w:ascii="Arial" w:hAnsi="Arial" w:cs="Arial"/>
                          <w:sz w:val="20"/>
                          <w:szCs w:val="20"/>
                          <w:lang w:val="en"/>
                        </w:rPr>
                        <w:t>The Council operates a community transport scheme for the benefit of local residents who wish to visit to local supermarkets. The service operated by Paul Morris, a local resident, is available on Thursday mornings and anyone interested in accessing the service should contact the Clerk to the Council.</w:t>
                      </w:r>
                      <w:r w:rsidR="00CE1C9E">
                        <w:rPr>
                          <w:rFonts w:ascii="Arial" w:hAnsi="Arial" w:cs="Arial"/>
                          <w:sz w:val="20"/>
                          <w:szCs w:val="20"/>
                          <w:lang w:val="en"/>
                        </w:rPr>
                        <w:t xml:space="preserve"> We want to hear from anyone who would benefit from taking part in the scheme. As well as providing access to the supermarkets it is an opportunity for those involved to make new friends.</w:t>
                      </w:r>
                    </w:p>
                    <w:p w14:paraId="7F8DDE44" w14:textId="77777777" w:rsidR="00343597" w:rsidRDefault="00343597" w:rsidP="00343597">
                      <w:pPr>
                        <w:widowControl w:val="0"/>
                        <w:spacing w:after="96" w:line="249" w:lineRule="auto"/>
                        <w:jc w:val="center"/>
                        <w:rPr>
                          <w:rFonts w:ascii="Arial" w:hAnsi="Arial" w:cs="Arial"/>
                          <w:b/>
                          <w:bCs/>
                          <w:color w:val="C00000"/>
                          <w:kern w:val="28"/>
                          <w:lang w:val="en" w:eastAsia="en-GB"/>
                        </w:rPr>
                      </w:pPr>
                      <w:r>
                        <w:rPr>
                          <w:rFonts w:ascii="Arial" w:hAnsi="Arial" w:cs="Arial"/>
                          <w:b/>
                          <w:bCs/>
                          <w:color w:val="C00000"/>
                          <w:kern w:val="28"/>
                          <w:lang w:val="en" w:eastAsia="en-GB"/>
                        </w:rPr>
                        <w:t>NEW PARK BENCH ON COGAN PILL ROAD</w:t>
                      </w:r>
                    </w:p>
                    <w:p w14:paraId="0094D004" w14:textId="36F52D19" w:rsidR="00343597" w:rsidRDefault="00343597" w:rsidP="00343597">
                      <w:pPr>
                        <w:widowControl w:val="0"/>
                        <w:spacing w:after="96" w:line="249" w:lineRule="auto"/>
                        <w:jc w:val="both"/>
                        <w:rPr>
                          <w:rFonts w:ascii="Arial" w:hAnsi="Arial" w:cs="Arial"/>
                          <w:bCs/>
                          <w:kern w:val="28"/>
                          <w:sz w:val="20"/>
                          <w:szCs w:val="20"/>
                          <w:lang w:val="en" w:eastAsia="en-GB"/>
                        </w:rPr>
                      </w:pPr>
                      <w:r w:rsidRPr="00CE1C9E">
                        <w:rPr>
                          <w:rFonts w:ascii="Arial" w:hAnsi="Arial" w:cs="Arial"/>
                          <w:bCs/>
                          <w:kern w:val="28"/>
                          <w:sz w:val="20"/>
                          <w:szCs w:val="20"/>
                          <w:lang w:val="en" w:eastAsia="en-GB"/>
                        </w:rPr>
                        <w:t xml:space="preserve">The Council will be funding a new park bench located on Cogan Pill Road near to the </w:t>
                      </w:r>
                      <w:r>
                        <w:rPr>
                          <w:rFonts w:ascii="Arial" w:hAnsi="Arial" w:cs="Arial"/>
                          <w:bCs/>
                          <w:kern w:val="28"/>
                          <w:sz w:val="20"/>
                          <w:szCs w:val="20"/>
                          <w:lang w:val="en" w:eastAsia="en-GB"/>
                        </w:rPr>
                        <w:t xml:space="preserve">bottom of the slide and </w:t>
                      </w:r>
                      <w:r w:rsidR="00851BFB">
                        <w:rPr>
                          <w:rFonts w:ascii="Arial" w:hAnsi="Arial" w:cs="Arial"/>
                          <w:bCs/>
                          <w:kern w:val="28"/>
                          <w:sz w:val="20"/>
                          <w:szCs w:val="20"/>
                          <w:lang w:val="en" w:eastAsia="en-GB"/>
                        </w:rPr>
                        <w:t>w</w:t>
                      </w:r>
                      <w:r w:rsidRPr="00CE1C9E">
                        <w:rPr>
                          <w:rFonts w:ascii="Arial" w:hAnsi="Arial" w:cs="Arial"/>
                          <w:bCs/>
                          <w:kern w:val="28"/>
                          <w:sz w:val="20"/>
                          <w:szCs w:val="20"/>
                          <w:lang w:val="en" w:eastAsia="en-GB"/>
                        </w:rPr>
                        <w:t>e hope that parents will appreciate the opportunity to sit down whilst supervising their children using the play equipment.</w:t>
                      </w:r>
                    </w:p>
                    <w:p w14:paraId="119A7C68" w14:textId="4671200F" w:rsidR="00343597" w:rsidRDefault="00343597" w:rsidP="00343597">
                      <w:pPr>
                        <w:pStyle w:val="BodyText3"/>
                        <w:rPr>
                          <w:rFonts w:ascii="Arial" w:hAnsi="Arial" w:cs="Arial"/>
                          <w:bCs/>
                          <w:color w:val="C00000"/>
                          <w:sz w:val="24"/>
                          <w:szCs w:val="24"/>
                        </w:rPr>
                      </w:pPr>
                      <w:r>
                        <w:rPr>
                          <w:rFonts w:ascii="Arial" w:hAnsi="Arial" w:cs="Arial"/>
                          <w:bCs/>
                          <w:color w:val="C00000"/>
                          <w:sz w:val="24"/>
                          <w:szCs w:val="24"/>
                        </w:rPr>
                        <w:t>ROGATION WALK</w:t>
                      </w:r>
                    </w:p>
                    <w:p w14:paraId="6EA35986" w14:textId="77777777" w:rsidR="00343597" w:rsidRPr="00CE1C9E" w:rsidRDefault="00343597" w:rsidP="00343597">
                      <w:pPr>
                        <w:pStyle w:val="BodyText3"/>
                        <w:jc w:val="both"/>
                        <w:rPr>
                          <w:rFonts w:ascii="Arial" w:hAnsi="Arial" w:cs="Arial"/>
                          <w:b w:val="0"/>
                          <w:bCs/>
                          <w:color w:val="000000"/>
                          <w:sz w:val="20"/>
                          <w:lang w:eastAsia="en-GB"/>
                        </w:rPr>
                      </w:pPr>
                      <w:r w:rsidRPr="00CE1C9E">
                        <w:rPr>
                          <w:rFonts w:ascii="Arial" w:hAnsi="Arial" w:cs="Arial"/>
                          <w:b w:val="0"/>
                          <w:bCs/>
                          <w:color w:val="auto"/>
                          <w:sz w:val="20"/>
                        </w:rPr>
                        <w:t xml:space="preserve">On Thursday 23 May the Council will be organising a Rogation Walk involving Reverend Mark Jones and pupils and teachers from Llandough Primary School. Rogation walks </w:t>
                      </w:r>
                      <w:r w:rsidRPr="00CE1C9E">
                        <w:rPr>
                          <w:rFonts w:ascii="Arial" w:hAnsi="Arial" w:cs="Arial"/>
                          <w:b w:val="0"/>
                          <w:bCs/>
                          <w:color w:val="auto"/>
                          <w:sz w:val="20"/>
                          <w:lang w:val="en-GB"/>
                        </w:rPr>
                        <w:t xml:space="preserve">bring together </w:t>
                      </w:r>
                      <w:r>
                        <w:rPr>
                          <w:rFonts w:ascii="Arial" w:hAnsi="Arial" w:cs="Arial"/>
                          <w:b w:val="0"/>
                          <w:bCs/>
                          <w:color w:val="auto"/>
                          <w:sz w:val="20"/>
                          <w:lang w:val="en-GB"/>
                        </w:rPr>
                        <w:t>sections of t</w:t>
                      </w:r>
                      <w:r w:rsidRPr="00CE1C9E">
                        <w:rPr>
                          <w:rFonts w:ascii="Arial" w:hAnsi="Arial" w:cs="Arial"/>
                          <w:b w:val="0"/>
                          <w:bCs/>
                          <w:color w:val="auto"/>
                          <w:sz w:val="20"/>
                          <w:lang w:val="en-GB"/>
                        </w:rPr>
                        <w:t>he Llandough community with a focus on nature, showing the participants the beauty of our community, teaches a little about history and local tradition and is a lot of fun for those involved.</w:t>
                      </w:r>
                    </w:p>
                    <w:p w14:paraId="767A92E5" w14:textId="77777777" w:rsidR="00343597" w:rsidRPr="00827608" w:rsidRDefault="00343597" w:rsidP="00343597">
                      <w:pPr>
                        <w:widowControl w:val="0"/>
                        <w:spacing w:before="120" w:line="276" w:lineRule="auto"/>
                        <w:jc w:val="center"/>
                        <w:rPr>
                          <w:rFonts w:ascii="Arial" w:hAnsi="Arial" w:cs="Arial"/>
                          <w:sz w:val="20"/>
                          <w:szCs w:val="20"/>
                          <w:lang w:val="en"/>
                        </w:rPr>
                      </w:pPr>
                    </w:p>
                    <w:p w14:paraId="04EEEC02" w14:textId="77777777" w:rsidR="00827608" w:rsidRPr="00827608" w:rsidRDefault="00827608" w:rsidP="00827608">
                      <w:pPr>
                        <w:pStyle w:val="BodyText01"/>
                        <w:jc w:val="center"/>
                        <w:rPr>
                          <w:b/>
                          <w:color w:val="C00000"/>
                          <w:sz w:val="24"/>
                        </w:rPr>
                      </w:pPr>
                    </w:p>
                  </w:txbxContent>
                </v:textbox>
              </v:shape>
            </w:pict>
          </mc:Fallback>
        </mc:AlternateContent>
      </w:r>
      <w:r w:rsidR="00105DFC">
        <w:rPr>
          <w:noProof/>
          <w:szCs w:val="20"/>
          <w:lang w:val="en-GB" w:eastAsia="en-GB"/>
        </w:rPr>
        <mc:AlternateContent>
          <mc:Choice Requires="wps">
            <w:drawing>
              <wp:anchor distT="0" distB="0" distL="114300" distR="114300" simplePos="0" relativeHeight="251670528" behindDoc="0" locked="0" layoutInCell="1" allowOverlap="1" wp14:anchorId="383811BB" wp14:editId="5830EC0B">
                <wp:simplePos x="0" y="0"/>
                <wp:positionH relativeFrom="column">
                  <wp:posOffset>-819150</wp:posOffset>
                </wp:positionH>
                <wp:positionV relativeFrom="page">
                  <wp:posOffset>1059180</wp:posOffset>
                </wp:positionV>
                <wp:extent cx="7258050" cy="45085"/>
                <wp:effectExtent l="0" t="19050" r="0" b="12065"/>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79A6" w14:textId="77777777" w:rsidR="00FA1742" w:rsidRPr="005A313B" w:rsidRDefault="00FA1742" w:rsidP="00FA1742">
                            <w:pPr>
                              <w:jc w:val="both"/>
                              <w:rPr>
                                <w:rFonts w:ascii="Arial" w:hAnsi="Arial"/>
                                <w:caps/>
                                <w:sz w:val="48"/>
                              </w:rPr>
                            </w:pPr>
                            <w:r w:rsidRPr="005A313B">
                              <w:rPr>
                                <w:rFonts w:ascii="Arial" w:hAnsi="Arial"/>
                                <w:caps/>
                                <w:sz w:val="48"/>
                              </w:rPr>
                              <w:t>IN TOUCH</w:t>
                            </w:r>
                          </w:p>
                          <w:p w14:paraId="48A2BA75" w14:textId="77777777" w:rsidR="00FA1742" w:rsidRPr="00FA1742" w:rsidRDefault="00FA1742" w:rsidP="00FA1742">
                            <w:pPr>
                              <w:jc w:val="both"/>
                              <w:rPr>
                                <w:rFonts w:ascii="Arial" w:hAnsi="Arial"/>
                                <w:caps/>
                                <w:color w:val="FFFFEF"/>
                                <w:sz w:val="48"/>
                              </w:rPr>
                            </w:pPr>
                            <w:r w:rsidRPr="00FA1742">
                              <w:rPr>
                                <w:rFonts w:ascii="Arial" w:hAnsi="Arial"/>
                                <w:caps/>
                                <w:color w:val="FFFFEF"/>
                                <w:sz w:val="48"/>
                              </w:rPr>
                              <w:t xml:space="preserve">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11BB" id="Text Box 37" o:spid="_x0000_s1055" type="#_x0000_t202" style="position:absolute;left:0;text-align:left;margin-left:-64.5pt;margin-top:83.4pt;width:571.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u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" filled="f" stroked="f">
                <v:textbox>
                  <w:txbxContent>
                    <w:p w14:paraId="3D1779A6" w14:textId="77777777" w:rsidR="00FA1742" w:rsidRPr="005A313B" w:rsidRDefault="00FA1742" w:rsidP="00FA1742">
                      <w:pPr>
                        <w:jc w:val="both"/>
                        <w:rPr>
                          <w:rFonts w:ascii="Arial" w:hAnsi="Arial"/>
                          <w:caps/>
                          <w:sz w:val="48"/>
                        </w:rPr>
                      </w:pPr>
                      <w:r w:rsidRPr="005A313B">
                        <w:rPr>
                          <w:rFonts w:ascii="Arial" w:hAnsi="Arial"/>
                          <w:caps/>
                          <w:sz w:val="48"/>
                        </w:rPr>
                        <w:t>IN TOUCH</w:t>
                      </w:r>
                    </w:p>
                    <w:p w14:paraId="48A2BA75" w14:textId="77777777" w:rsidR="00FA1742" w:rsidRPr="00FA1742" w:rsidRDefault="00FA1742" w:rsidP="00FA1742">
                      <w:pPr>
                        <w:jc w:val="both"/>
                        <w:rPr>
                          <w:rFonts w:ascii="Arial" w:hAnsi="Arial"/>
                          <w:caps/>
                          <w:color w:val="FFFFEF"/>
                          <w:sz w:val="48"/>
                        </w:rPr>
                      </w:pPr>
                      <w:r w:rsidRPr="00FA1742">
                        <w:rPr>
                          <w:rFonts w:ascii="Arial" w:hAnsi="Arial"/>
                          <w:caps/>
                          <w:color w:val="FFFFEF"/>
                          <w:sz w:val="48"/>
                        </w:rPr>
                        <w:t xml:space="preserve">IN </w:t>
                      </w:r>
                    </w:p>
                  </w:txbxContent>
                </v:textbox>
                <w10:wrap anchory="page"/>
              </v:shape>
            </w:pict>
          </mc:Fallback>
        </mc:AlternateContent>
      </w:r>
      <w:r w:rsidR="00FA1742" w:rsidRPr="00FA1742">
        <w:t xml:space="preserve"> </w:t>
      </w:r>
    </w:p>
    <w:p w14:paraId="4EC8FA2A" w14:textId="436A0E92" w:rsidR="00B1301E" w:rsidRDefault="00771EDB">
      <w:r>
        <w:rPr>
          <w:noProof/>
          <w:szCs w:val="20"/>
          <w:lang w:val="en-GB" w:eastAsia="en-GB"/>
        </w:rPr>
        <mc:AlternateContent>
          <mc:Choice Requires="wps">
            <w:drawing>
              <wp:anchor distT="0" distB="0" distL="114300" distR="114300" simplePos="0" relativeHeight="251657216" behindDoc="0" locked="0" layoutInCell="1" allowOverlap="1" wp14:anchorId="1690A76B" wp14:editId="6718B762">
                <wp:simplePos x="0" y="0"/>
                <wp:positionH relativeFrom="column">
                  <wp:posOffset>-1104900</wp:posOffset>
                </wp:positionH>
                <wp:positionV relativeFrom="paragraph">
                  <wp:posOffset>2002790</wp:posOffset>
                </wp:positionV>
                <wp:extent cx="7254240" cy="4366260"/>
                <wp:effectExtent l="0" t="0" r="0" b="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54240" cy="436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AEF8" w14:textId="6F541212" w:rsidR="00790E17" w:rsidRPr="00CD3C89" w:rsidRDefault="00790E17" w:rsidP="00087402">
                            <w:pPr>
                              <w:widowControl w:val="0"/>
                              <w:spacing w:before="120"/>
                              <w:rPr>
                                <w:rFonts w:ascii="Arial" w:hAnsi="Arial" w:cs="Arial"/>
                                <w:sz w:val="32"/>
                                <w:szCs w:val="32"/>
                              </w:rPr>
                            </w:pPr>
                          </w:p>
                          <w:p w14:paraId="07461C4D" w14:textId="4155F3AD" w:rsidR="00790E17" w:rsidRPr="00790E17" w:rsidRDefault="00790E17" w:rsidP="00790E17">
                            <w:pPr>
                              <w:widowControl w:val="0"/>
                              <w:spacing w:before="120"/>
                              <w:jc w:val="center"/>
                              <w:rPr>
                                <w:rFonts w:ascii="Arial" w:hAnsi="Arial" w:cs="Arial"/>
                              </w:rPr>
                            </w:pPr>
                          </w:p>
                          <w:p w14:paraId="362B5A13" w14:textId="04B33A11" w:rsidR="00087402" w:rsidRDefault="00087402" w:rsidP="00087402">
                            <w:pPr>
                              <w:widowControl w:val="0"/>
                              <w:spacing w:before="120"/>
                              <w:jc w:val="center"/>
                              <w:rPr>
                                <w:rFonts w:ascii="Arial" w:hAnsi="Arial" w:cs="Arial"/>
                                <w:b/>
                              </w:rPr>
                            </w:pPr>
                          </w:p>
                          <w:p w14:paraId="6AC74E5A" w14:textId="77777777" w:rsidR="00087402" w:rsidRPr="00087402" w:rsidRDefault="00087402" w:rsidP="00087402">
                            <w:pPr>
                              <w:widowControl w:val="0"/>
                              <w:spacing w:before="120"/>
                              <w:jc w:val="center"/>
                              <w:rPr>
                                <w:rFonts w:ascii="Arial" w:hAnsi="Arial" w:cs="Arial"/>
                                <w:b/>
                              </w:rPr>
                            </w:pPr>
                          </w:p>
                          <w:p w14:paraId="424DE8BC" w14:textId="77777777" w:rsidR="001B7D6C" w:rsidRDefault="001B7D6C" w:rsidP="001442F5">
                            <w:pPr>
                              <w:widowControl w:val="0"/>
                              <w:spacing w:before="120"/>
                              <w:rPr>
                                <w:rFonts w:ascii="Arial" w:hAnsi="Arial" w:cs="Arial"/>
                                <w:b/>
                                <w:color w:val="FFFFFF" w:themeColor="background1"/>
                              </w:rPr>
                            </w:pPr>
                          </w:p>
                          <w:p w14:paraId="41E65B06" w14:textId="27EAE7AF" w:rsidR="001B7D6C" w:rsidRDefault="00075229" w:rsidP="001442F5">
                            <w:pPr>
                              <w:widowControl w:val="0"/>
                              <w:spacing w:before="120"/>
                              <w:rPr>
                                <w:rFonts w:ascii="Arial" w:hAnsi="Arial" w:cs="Arial"/>
                                <w:b/>
                                <w:color w:val="FFFFFF" w:themeColor="background1"/>
                              </w:rPr>
                            </w:pPr>
                            <w:r>
                              <w:rPr>
                                <w:rFonts w:ascii="Arial" w:hAnsi="Arial" w:cs="Arial"/>
                                <w:b/>
                                <w:color w:val="FFFFFF" w:themeColor="background1"/>
                              </w:rPr>
                              <w:t>kkk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0A76B" id="Text Box 35" o:spid="_x0000_s1056" type="#_x0000_t202" style="position:absolute;margin-left:-87pt;margin-top:157.7pt;width:571.2pt;height:343.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" filled="f" stroked="f">
                <v:textbox>
                  <w:txbxContent>
                    <w:p w14:paraId="035BAEF8" w14:textId="6F541212" w:rsidR="00790E17" w:rsidRPr="00CD3C89" w:rsidRDefault="00790E17" w:rsidP="00087402">
                      <w:pPr>
                        <w:widowControl w:val="0"/>
                        <w:spacing w:before="120"/>
                        <w:rPr>
                          <w:rFonts w:ascii="Arial" w:hAnsi="Arial" w:cs="Arial"/>
                          <w:sz w:val="32"/>
                          <w:szCs w:val="32"/>
                        </w:rPr>
                      </w:pPr>
                    </w:p>
                    <w:p w14:paraId="07461C4D" w14:textId="4155F3AD" w:rsidR="00790E17" w:rsidRPr="00790E17" w:rsidRDefault="00790E17" w:rsidP="00790E17">
                      <w:pPr>
                        <w:widowControl w:val="0"/>
                        <w:spacing w:before="120"/>
                        <w:jc w:val="center"/>
                        <w:rPr>
                          <w:rFonts w:ascii="Arial" w:hAnsi="Arial" w:cs="Arial"/>
                        </w:rPr>
                      </w:pPr>
                    </w:p>
                    <w:p w14:paraId="362B5A13" w14:textId="04B33A11" w:rsidR="00087402" w:rsidRDefault="00087402" w:rsidP="00087402">
                      <w:pPr>
                        <w:widowControl w:val="0"/>
                        <w:spacing w:before="120"/>
                        <w:jc w:val="center"/>
                        <w:rPr>
                          <w:rFonts w:ascii="Arial" w:hAnsi="Arial" w:cs="Arial"/>
                          <w:b/>
                        </w:rPr>
                      </w:pPr>
                    </w:p>
                    <w:p w14:paraId="6AC74E5A" w14:textId="77777777" w:rsidR="00087402" w:rsidRPr="00087402" w:rsidRDefault="00087402" w:rsidP="00087402">
                      <w:pPr>
                        <w:widowControl w:val="0"/>
                        <w:spacing w:before="120"/>
                        <w:jc w:val="center"/>
                        <w:rPr>
                          <w:rFonts w:ascii="Arial" w:hAnsi="Arial" w:cs="Arial"/>
                          <w:b/>
                        </w:rPr>
                      </w:pPr>
                    </w:p>
                    <w:p w14:paraId="424DE8BC" w14:textId="77777777" w:rsidR="001B7D6C" w:rsidRDefault="001B7D6C" w:rsidP="001442F5">
                      <w:pPr>
                        <w:widowControl w:val="0"/>
                        <w:spacing w:before="120"/>
                        <w:rPr>
                          <w:rFonts w:ascii="Arial" w:hAnsi="Arial" w:cs="Arial"/>
                          <w:b/>
                          <w:color w:val="FFFFFF" w:themeColor="background1"/>
                        </w:rPr>
                      </w:pPr>
                    </w:p>
                    <w:p w14:paraId="41E65B06" w14:textId="27EAE7AF" w:rsidR="001B7D6C" w:rsidRDefault="00075229" w:rsidP="001442F5">
                      <w:pPr>
                        <w:widowControl w:val="0"/>
                        <w:spacing w:before="120"/>
                        <w:rPr>
                          <w:rFonts w:ascii="Arial" w:hAnsi="Arial" w:cs="Arial"/>
                          <w:b/>
                          <w:color w:val="FFFFFF" w:themeColor="background1"/>
                        </w:rPr>
                      </w:pPr>
                      <w:r>
                        <w:rPr>
                          <w:rFonts w:ascii="Arial" w:hAnsi="Arial" w:cs="Arial"/>
                          <w:b/>
                          <w:color w:val="FFFFFF" w:themeColor="background1"/>
                        </w:rPr>
                        <w:t>kkk</w:t>
                      </w:r>
                    </w:p>
                  </w:txbxContent>
                </v:textbox>
              </v:shape>
            </w:pict>
          </mc:Fallback>
        </mc:AlternateContent>
      </w:r>
      <w:r>
        <w:rPr>
          <w:noProof/>
          <w:szCs w:val="20"/>
          <w:lang w:val="en-GB" w:eastAsia="en-GB"/>
        </w:rPr>
        <mc:AlternateContent>
          <mc:Choice Requires="wps">
            <w:drawing>
              <wp:anchor distT="36576" distB="36576" distL="36576" distR="36576" simplePos="0" relativeHeight="251672576" behindDoc="0" locked="0" layoutInCell="1" allowOverlap="1" wp14:anchorId="6962E83D" wp14:editId="1C872C13">
                <wp:simplePos x="0" y="0"/>
                <wp:positionH relativeFrom="column">
                  <wp:posOffset>-1028700</wp:posOffset>
                </wp:positionH>
                <wp:positionV relativeFrom="paragraph">
                  <wp:posOffset>4852670</wp:posOffset>
                </wp:positionV>
                <wp:extent cx="7418070" cy="45720"/>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418070" cy="4572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86D89" w14:textId="77777777" w:rsidR="00856263" w:rsidRDefault="00856263" w:rsidP="00856263">
                            <w:pPr>
                              <w:pStyle w:val="NormalWeb"/>
                              <w:rPr>
                                <w:color w:val="000000"/>
                              </w:rPr>
                            </w:pPr>
                          </w:p>
                          <w:p w14:paraId="5BF29CF8" w14:textId="77777777" w:rsidR="00856263" w:rsidRDefault="00856263" w:rsidP="00856263">
                            <w:pPr>
                              <w:pStyle w:val="NormalWeb"/>
                            </w:pPr>
                            <w:r>
                              <w:rPr>
                                <w:color w:val="000000"/>
                              </w:rPr>
                              <w:t> </w:t>
                            </w:r>
                          </w:p>
                          <w:p w14:paraId="057CB1E3" w14:textId="77777777" w:rsidR="00856263" w:rsidRPr="00856263" w:rsidRDefault="00856263" w:rsidP="00955A60">
                            <w:pPr>
                              <w:shd w:val="clear" w:color="auto" w:fill="EEECE1"/>
                              <w:tabs>
                                <w:tab w:val="left" w:pos="2835"/>
                              </w:tabs>
                              <w:spacing w:line="276" w:lineRule="auto"/>
                              <w:jc w:val="center"/>
                              <w:rPr>
                                <w:rFonts w:ascii="Arial" w:hAnsi="Arial" w:cs="Arial"/>
                                <w:b/>
                                <w:color w:val="000000"/>
                                <w:sz w:val="28"/>
                                <w:szCs w:val="28"/>
                                <w:lang w:val="en"/>
                              </w:rPr>
                            </w:pPr>
                          </w:p>
                          <w:p w14:paraId="1BC0F223" w14:textId="77777777" w:rsidR="00856263" w:rsidRDefault="00856263" w:rsidP="00955A60">
                            <w:pPr>
                              <w:shd w:val="clear" w:color="auto" w:fill="EEECE1"/>
                              <w:tabs>
                                <w:tab w:val="left" w:pos="2835"/>
                              </w:tabs>
                              <w:spacing w:line="276" w:lineRule="auto"/>
                              <w:jc w:val="center"/>
                              <w:rPr>
                                <w:rFonts w:asciiTheme="minorHAnsi" w:hAnsiTheme="minorHAnsi" w:cs="Arial"/>
                                <w:b/>
                                <w:color w:val="000000"/>
                                <w:sz w:val="28"/>
                                <w:szCs w:val="28"/>
                                <w:lang w:val="en"/>
                              </w:rPr>
                            </w:pPr>
                          </w:p>
                          <w:p w14:paraId="5415E3AF" w14:textId="77777777" w:rsidR="00856263" w:rsidRPr="00856263" w:rsidRDefault="00856263" w:rsidP="00955A60">
                            <w:pPr>
                              <w:shd w:val="clear" w:color="auto" w:fill="EEECE1"/>
                              <w:tabs>
                                <w:tab w:val="left" w:pos="2835"/>
                              </w:tabs>
                              <w:spacing w:line="276" w:lineRule="auto"/>
                              <w:jc w:val="center"/>
                              <w:rPr>
                                <w:rFonts w:asciiTheme="minorHAnsi" w:hAnsiTheme="minorHAnsi" w:cs="Arial"/>
                                <w:b/>
                                <w:color w:val="00000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E83D" id="Text Box 39" o:spid="_x0000_s1057" type="#_x0000_t202" style="position:absolute;margin-left:-81pt;margin-top:382.1pt;width:584.1pt;height:3.6pt;flip:y;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" filled="f" fillcolor="#cd4313" stroked="f" insetpen="t">
                <v:textbox inset="2.88pt,2.88pt,2.88pt,2.88pt">
                  <w:txbxContent>
                    <w:p w14:paraId="03886D89" w14:textId="77777777" w:rsidR="00856263" w:rsidRDefault="00856263" w:rsidP="00856263">
                      <w:pPr>
                        <w:pStyle w:val="NormalWeb"/>
                        <w:rPr>
                          <w:color w:val="000000"/>
                        </w:rPr>
                      </w:pPr>
                    </w:p>
                    <w:p w14:paraId="5BF29CF8" w14:textId="77777777" w:rsidR="00856263" w:rsidRDefault="00856263" w:rsidP="00856263">
                      <w:pPr>
                        <w:pStyle w:val="NormalWeb"/>
                      </w:pPr>
                      <w:r>
                        <w:rPr>
                          <w:color w:val="000000"/>
                        </w:rPr>
                        <w:t> </w:t>
                      </w:r>
                    </w:p>
                    <w:p w14:paraId="057CB1E3" w14:textId="77777777" w:rsidR="00856263" w:rsidRPr="00856263" w:rsidRDefault="00856263" w:rsidP="00955A60">
                      <w:pPr>
                        <w:shd w:val="clear" w:color="auto" w:fill="EEECE1"/>
                        <w:tabs>
                          <w:tab w:val="left" w:pos="2835"/>
                        </w:tabs>
                        <w:spacing w:line="276" w:lineRule="auto"/>
                        <w:jc w:val="center"/>
                        <w:rPr>
                          <w:rFonts w:ascii="Arial" w:hAnsi="Arial" w:cs="Arial"/>
                          <w:b/>
                          <w:color w:val="000000"/>
                          <w:sz w:val="28"/>
                          <w:szCs w:val="28"/>
                          <w:lang w:val="en"/>
                        </w:rPr>
                      </w:pPr>
                    </w:p>
                    <w:p w14:paraId="1BC0F223" w14:textId="77777777" w:rsidR="00856263" w:rsidRDefault="00856263" w:rsidP="00955A60">
                      <w:pPr>
                        <w:shd w:val="clear" w:color="auto" w:fill="EEECE1"/>
                        <w:tabs>
                          <w:tab w:val="left" w:pos="2835"/>
                        </w:tabs>
                        <w:spacing w:line="276" w:lineRule="auto"/>
                        <w:jc w:val="center"/>
                        <w:rPr>
                          <w:rFonts w:asciiTheme="minorHAnsi" w:hAnsiTheme="minorHAnsi" w:cs="Arial"/>
                          <w:b/>
                          <w:color w:val="000000"/>
                          <w:sz w:val="28"/>
                          <w:szCs w:val="28"/>
                          <w:lang w:val="en"/>
                        </w:rPr>
                      </w:pPr>
                    </w:p>
                    <w:p w14:paraId="5415E3AF" w14:textId="77777777" w:rsidR="00856263" w:rsidRPr="00856263" w:rsidRDefault="00856263" w:rsidP="00955A60">
                      <w:pPr>
                        <w:shd w:val="clear" w:color="auto" w:fill="EEECE1"/>
                        <w:tabs>
                          <w:tab w:val="left" w:pos="2835"/>
                        </w:tabs>
                        <w:spacing w:line="276" w:lineRule="auto"/>
                        <w:jc w:val="center"/>
                        <w:rPr>
                          <w:rFonts w:asciiTheme="minorHAnsi" w:hAnsiTheme="minorHAnsi" w:cs="Arial"/>
                          <w:b/>
                          <w:color w:val="000000"/>
                          <w:sz w:val="28"/>
                          <w:szCs w:val="28"/>
                          <w:lang w:val="en"/>
                        </w:rPr>
                      </w:pPr>
                    </w:p>
                  </w:txbxContent>
                </v:textbox>
              </v:shape>
            </w:pict>
          </mc:Fallback>
        </mc:AlternateContent>
      </w:r>
      <w:r>
        <w:rPr>
          <w:noProof/>
          <w:szCs w:val="20"/>
          <w:lang w:val="en-GB" w:eastAsia="en-GB"/>
        </w:rPr>
        <mc:AlternateContent>
          <mc:Choice Requires="wps">
            <w:drawing>
              <wp:anchor distT="0" distB="0" distL="114300" distR="114300" simplePos="0" relativeHeight="251669504" behindDoc="0" locked="0" layoutInCell="1" allowOverlap="0" wp14:anchorId="4264F174" wp14:editId="4D17A9A0">
                <wp:simplePos x="0" y="0"/>
                <wp:positionH relativeFrom="column">
                  <wp:posOffset>-297180</wp:posOffset>
                </wp:positionH>
                <wp:positionV relativeFrom="page">
                  <wp:posOffset>4114801</wp:posOffset>
                </wp:positionV>
                <wp:extent cx="5821045" cy="45719"/>
                <wp:effectExtent l="0" t="19050" r="0" b="12065"/>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D76A" w14:textId="77777777" w:rsidR="00B1301E" w:rsidRPr="003A6737" w:rsidRDefault="00B1301E" w:rsidP="003A6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F174" id="Text Box 36" o:spid="_x0000_s1058" type="#_x0000_t202" style="position:absolute;margin-left:-23.4pt;margin-top:324pt;width:458.3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K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" o:allowoverlap="f" filled="f" stroked="f">
                <v:textbox>
                  <w:txbxContent>
                    <w:p w14:paraId="6A01D76A" w14:textId="77777777" w:rsidR="00B1301E" w:rsidRPr="003A6737" w:rsidRDefault="00B1301E" w:rsidP="003A6737"/>
                  </w:txbxContent>
                </v:textbox>
                <w10:wrap anchory="page"/>
              </v:shape>
            </w:pict>
          </mc:Fallback>
        </mc:AlternateContent>
      </w:r>
      <w:r w:rsidR="00FA1742">
        <w:rPr>
          <w:noProof/>
          <w:szCs w:val="20"/>
          <w:lang w:val="en-GB" w:eastAsia="en-GB"/>
        </w:rPr>
        <mc:AlternateContent>
          <mc:Choice Requires="wps">
            <w:drawing>
              <wp:anchor distT="36576" distB="36576" distL="36576" distR="36576" simplePos="0" relativeHeight="251671552" behindDoc="0" locked="0" layoutInCell="1" allowOverlap="1" wp14:anchorId="702C734E" wp14:editId="74506182">
                <wp:simplePos x="0" y="0"/>
                <wp:positionH relativeFrom="column">
                  <wp:posOffset>-866775</wp:posOffset>
                </wp:positionH>
                <wp:positionV relativeFrom="paragraph">
                  <wp:posOffset>7629525</wp:posOffset>
                </wp:positionV>
                <wp:extent cx="7054850" cy="721360"/>
                <wp:effectExtent l="0" t="0" r="0" b="254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72136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9920C" w14:textId="77777777" w:rsidR="00D86A1B" w:rsidRPr="00FA1742" w:rsidRDefault="00FA1742" w:rsidP="00196229">
                            <w:pPr>
                              <w:pStyle w:val="ShippingAddress"/>
                              <w:jc w:val="center"/>
                              <w:rPr>
                                <w:sz w:val="22"/>
                                <w:szCs w:val="22"/>
                                <w:lang w:val="en-GB"/>
                              </w:rPr>
                            </w:pPr>
                            <w:r>
                              <w:rPr>
                                <w:sz w:val="22"/>
                                <w:szCs w:val="22"/>
                                <w:lang w:val="en-GB"/>
                              </w:rPr>
                              <w:t>If you have any ideas or suggestions you would like the Community Council to consider please feel free to write to the Clerk to the Council, 63 Woodham Park, Barry CF62 8FJ or e-mail him on clerk@llandough-cc.co.uk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734E" id="Text Box 38" o:spid="_x0000_s1059" type="#_x0000_t202" style="position:absolute;margin-left:-68.25pt;margin-top:600.75pt;width:555.5pt;height:56.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" filled="f" fillcolor="#cd4313" stroked="f" insetpen="t">
                <v:textbox inset="2.88pt,2.88pt,2.88pt,2.88pt">
                  <w:txbxContent>
                    <w:p w14:paraId="6EF9920C" w14:textId="77777777" w:rsidR="00D86A1B" w:rsidRPr="00FA1742" w:rsidRDefault="00FA1742" w:rsidP="00196229">
                      <w:pPr>
                        <w:pStyle w:val="ShippingAddress"/>
                        <w:jc w:val="center"/>
                        <w:rPr>
                          <w:sz w:val="22"/>
                          <w:szCs w:val="22"/>
                          <w:lang w:val="en-GB"/>
                        </w:rPr>
                      </w:pPr>
                      <w:r>
                        <w:rPr>
                          <w:sz w:val="22"/>
                          <w:szCs w:val="22"/>
                          <w:lang w:val="en-GB"/>
                        </w:rPr>
                        <w:t>If you have any ideas or suggestions you would like the Community Council to consider please feel free to write to the Clerk to the Council, 63 Woodham Park, Barry CF62 8FJ or e-mail him on clerk@llandough-cc.co.uk</w:t>
                      </w:r>
                    </w:p>
                  </w:txbxContent>
                </v:textbox>
              </v:shape>
            </w:pict>
          </mc:Fallback>
        </mc:AlternateContent>
      </w:r>
      <w:r w:rsidR="00087402">
        <w:t>D</w:t>
      </w:r>
    </w:p>
    <w:sectPr w:rsidR="00B1301E" w:rsidSect="00B1301E">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FDA9E" w14:textId="77777777" w:rsidR="00B40438" w:rsidRDefault="00B40438" w:rsidP="00670C99">
      <w:r>
        <w:separator/>
      </w:r>
    </w:p>
  </w:endnote>
  <w:endnote w:type="continuationSeparator" w:id="0">
    <w:p w14:paraId="106360B1" w14:textId="77777777" w:rsidR="00B40438" w:rsidRDefault="00B40438" w:rsidP="0067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charset w:val="00"/>
    <w:family w:val="auto"/>
    <w:pitch w:val="variable"/>
    <w:sig w:usb0="03000000" w:usb1="00000000" w:usb2="00000000" w:usb3="00000000" w:csb0="00000001" w:csb1="00000000"/>
  </w:font>
  <w:font w:name="75 Helvetica Bold">
    <w:altName w:val="Times New Roman"/>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45 Helvetica Light">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5C8CF" w14:textId="77777777" w:rsidR="00413EFE" w:rsidRDefault="00413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C718" w14:textId="77777777" w:rsidR="00413EFE" w:rsidRDefault="00413E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2DEC" w14:textId="77777777" w:rsidR="00413EFE" w:rsidRDefault="00413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A4C95" w14:textId="77777777" w:rsidR="00B40438" w:rsidRDefault="00B40438" w:rsidP="00670C99">
      <w:r>
        <w:separator/>
      </w:r>
    </w:p>
  </w:footnote>
  <w:footnote w:type="continuationSeparator" w:id="0">
    <w:p w14:paraId="440D2A57" w14:textId="77777777" w:rsidR="00B40438" w:rsidRDefault="00B40438" w:rsidP="00670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E34" w14:textId="77777777" w:rsidR="00413EFE" w:rsidRDefault="00413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669641"/>
      <w:docPartObj>
        <w:docPartGallery w:val="Watermarks"/>
        <w:docPartUnique/>
      </w:docPartObj>
    </w:sdtPr>
    <w:sdtEndPr/>
    <w:sdtContent>
      <w:p w14:paraId="57D8EE4C" w14:textId="7CCA3ADA" w:rsidR="00413EFE" w:rsidRDefault="00B40438">
        <w:pPr>
          <w:pStyle w:val="Header"/>
        </w:pPr>
        <w:r>
          <w:rPr>
            <w:noProof/>
          </w:rPr>
          <w:pict w14:anchorId="73894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100D" w14:textId="77777777" w:rsidR="00413EFE" w:rsidRDefault="00413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520"/>
    <w:multiLevelType w:val="hybridMultilevel"/>
    <w:tmpl w:val="DDEC26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3034C"/>
    <w:multiLevelType w:val="hybridMultilevel"/>
    <w:tmpl w:val="5EE6217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 w15:restartNumberingAfterBreak="0">
    <w:nsid w:val="07C25E69"/>
    <w:multiLevelType w:val="hybridMultilevel"/>
    <w:tmpl w:val="6FC6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E5F6C"/>
    <w:multiLevelType w:val="hybridMultilevel"/>
    <w:tmpl w:val="0BC24C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117A6B"/>
    <w:multiLevelType w:val="hybridMultilevel"/>
    <w:tmpl w:val="505A16B2"/>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533B5023"/>
    <w:multiLevelType w:val="hybridMultilevel"/>
    <w:tmpl w:val="B5FCF1C6"/>
    <w:lvl w:ilvl="0" w:tplc="B01CA37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1329A9"/>
    <w:multiLevelType w:val="hybridMultilevel"/>
    <w:tmpl w:val="FD926A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1E0A10"/>
    <w:multiLevelType w:val="hybridMultilevel"/>
    <w:tmpl w:val="7D2E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9847E9"/>
    <w:multiLevelType w:val="hybridMultilevel"/>
    <w:tmpl w:val="BB067FA8"/>
    <w:lvl w:ilvl="0" w:tplc="C90A3BBA">
      <w:start w:val="1"/>
      <w:numFmt w:val="bullet"/>
      <w:pStyle w:val="Bulletpoints"/>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0E6D11"/>
    <w:multiLevelType w:val="multilevel"/>
    <w:tmpl w:val="0C08D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D36E96"/>
    <w:multiLevelType w:val="hybridMultilevel"/>
    <w:tmpl w:val="44E4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3"/>
  </w:num>
  <w:num w:numId="5">
    <w:abstractNumId w:val="4"/>
  </w:num>
  <w:num w:numId="6">
    <w:abstractNumId w:val="6"/>
  </w:num>
  <w:num w:numId="7">
    <w:abstractNumId w:val="1"/>
  </w:num>
  <w:num w:numId="8">
    <w:abstractNumId w:val="10"/>
  </w:num>
  <w:num w:numId="9">
    <w:abstractNumId w:val="2"/>
  </w:num>
  <w:num w:numId="10">
    <w:abstractNumId w:val="7"/>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ED"/>
    <w:rsid w:val="0000476E"/>
    <w:rsid w:val="00006498"/>
    <w:rsid w:val="00010756"/>
    <w:rsid w:val="0003315D"/>
    <w:rsid w:val="00037E71"/>
    <w:rsid w:val="0004506E"/>
    <w:rsid w:val="00051E01"/>
    <w:rsid w:val="00063A5F"/>
    <w:rsid w:val="00071342"/>
    <w:rsid w:val="00075229"/>
    <w:rsid w:val="00075DD5"/>
    <w:rsid w:val="00087402"/>
    <w:rsid w:val="000B227E"/>
    <w:rsid w:val="000C5BAC"/>
    <w:rsid w:val="000D2A18"/>
    <w:rsid w:val="000D5AAD"/>
    <w:rsid w:val="000D7772"/>
    <w:rsid w:val="000F0BA4"/>
    <w:rsid w:val="000F3193"/>
    <w:rsid w:val="000F50B4"/>
    <w:rsid w:val="00100B76"/>
    <w:rsid w:val="00105DFC"/>
    <w:rsid w:val="001331A1"/>
    <w:rsid w:val="001376AD"/>
    <w:rsid w:val="001442F5"/>
    <w:rsid w:val="00156FFD"/>
    <w:rsid w:val="00160979"/>
    <w:rsid w:val="00160AF2"/>
    <w:rsid w:val="00163F20"/>
    <w:rsid w:val="001738A1"/>
    <w:rsid w:val="00175E68"/>
    <w:rsid w:val="00194B0B"/>
    <w:rsid w:val="00196229"/>
    <w:rsid w:val="001A37B6"/>
    <w:rsid w:val="001A6862"/>
    <w:rsid w:val="001B7D6C"/>
    <w:rsid w:val="001E5B8E"/>
    <w:rsid w:val="001E77DB"/>
    <w:rsid w:val="001F562E"/>
    <w:rsid w:val="00210352"/>
    <w:rsid w:val="00221D6A"/>
    <w:rsid w:val="00242DB7"/>
    <w:rsid w:val="00242E42"/>
    <w:rsid w:val="00247E26"/>
    <w:rsid w:val="00251EE7"/>
    <w:rsid w:val="002522CB"/>
    <w:rsid w:val="00257F8F"/>
    <w:rsid w:val="00267103"/>
    <w:rsid w:val="002705AD"/>
    <w:rsid w:val="00270776"/>
    <w:rsid w:val="0029384E"/>
    <w:rsid w:val="00293E19"/>
    <w:rsid w:val="002A6D70"/>
    <w:rsid w:val="002A6EDD"/>
    <w:rsid w:val="002B14FC"/>
    <w:rsid w:val="002B53E5"/>
    <w:rsid w:val="002B6D85"/>
    <w:rsid w:val="002B71CA"/>
    <w:rsid w:val="002C054E"/>
    <w:rsid w:val="002D19B9"/>
    <w:rsid w:val="002D7B4F"/>
    <w:rsid w:val="002E2531"/>
    <w:rsid w:val="002F05DF"/>
    <w:rsid w:val="00325EC4"/>
    <w:rsid w:val="00330683"/>
    <w:rsid w:val="003314A5"/>
    <w:rsid w:val="00335C74"/>
    <w:rsid w:val="00343597"/>
    <w:rsid w:val="00343F11"/>
    <w:rsid w:val="00356121"/>
    <w:rsid w:val="00362663"/>
    <w:rsid w:val="00366AA8"/>
    <w:rsid w:val="00370008"/>
    <w:rsid w:val="00385B1C"/>
    <w:rsid w:val="00385B91"/>
    <w:rsid w:val="003911AD"/>
    <w:rsid w:val="003955A1"/>
    <w:rsid w:val="00397BC5"/>
    <w:rsid w:val="003A6737"/>
    <w:rsid w:val="003B3961"/>
    <w:rsid w:val="003B5A41"/>
    <w:rsid w:val="003B5B28"/>
    <w:rsid w:val="003C2E0A"/>
    <w:rsid w:val="003D515B"/>
    <w:rsid w:val="003E2D61"/>
    <w:rsid w:val="003E7D9B"/>
    <w:rsid w:val="003F3FB0"/>
    <w:rsid w:val="003F5578"/>
    <w:rsid w:val="00400857"/>
    <w:rsid w:val="00405A77"/>
    <w:rsid w:val="00413EFE"/>
    <w:rsid w:val="00414EE9"/>
    <w:rsid w:val="00420B5B"/>
    <w:rsid w:val="004220F4"/>
    <w:rsid w:val="004278CA"/>
    <w:rsid w:val="0043129B"/>
    <w:rsid w:val="00432946"/>
    <w:rsid w:val="0043367E"/>
    <w:rsid w:val="004369C9"/>
    <w:rsid w:val="00456DBF"/>
    <w:rsid w:val="00464E18"/>
    <w:rsid w:val="0046766F"/>
    <w:rsid w:val="004845A1"/>
    <w:rsid w:val="00490856"/>
    <w:rsid w:val="00491A2C"/>
    <w:rsid w:val="0049288A"/>
    <w:rsid w:val="0049345A"/>
    <w:rsid w:val="00494FF8"/>
    <w:rsid w:val="004A2118"/>
    <w:rsid w:val="004A22FE"/>
    <w:rsid w:val="004A6A36"/>
    <w:rsid w:val="004B4D04"/>
    <w:rsid w:val="004B586A"/>
    <w:rsid w:val="004C1EBE"/>
    <w:rsid w:val="004C6B02"/>
    <w:rsid w:val="004E1ABC"/>
    <w:rsid w:val="00504946"/>
    <w:rsid w:val="00517029"/>
    <w:rsid w:val="0052381A"/>
    <w:rsid w:val="00540834"/>
    <w:rsid w:val="005763B8"/>
    <w:rsid w:val="00586ACC"/>
    <w:rsid w:val="005919FF"/>
    <w:rsid w:val="00594D41"/>
    <w:rsid w:val="005A0BCC"/>
    <w:rsid w:val="005A313B"/>
    <w:rsid w:val="005D1146"/>
    <w:rsid w:val="005E1B0A"/>
    <w:rsid w:val="005F4AC5"/>
    <w:rsid w:val="005F6E42"/>
    <w:rsid w:val="00601028"/>
    <w:rsid w:val="00607D60"/>
    <w:rsid w:val="00620815"/>
    <w:rsid w:val="00623078"/>
    <w:rsid w:val="00632584"/>
    <w:rsid w:val="00640FE1"/>
    <w:rsid w:val="00643046"/>
    <w:rsid w:val="00643DD1"/>
    <w:rsid w:val="00653530"/>
    <w:rsid w:val="00670C99"/>
    <w:rsid w:val="00682673"/>
    <w:rsid w:val="00687B53"/>
    <w:rsid w:val="006923BB"/>
    <w:rsid w:val="0069732A"/>
    <w:rsid w:val="006B40AE"/>
    <w:rsid w:val="006B7921"/>
    <w:rsid w:val="006C28F0"/>
    <w:rsid w:val="006E47A7"/>
    <w:rsid w:val="006F4E8A"/>
    <w:rsid w:val="00703105"/>
    <w:rsid w:val="00703410"/>
    <w:rsid w:val="00723D1D"/>
    <w:rsid w:val="00724760"/>
    <w:rsid w:val="00735610"/>
    <w:rsid w:val="00761BBB"/>
    <w:rsid w:val="00766336"/>
    <w:rsid w:val="00766991"/>
    <w:rsid w:val="00771EDB"/>
    <w:rsid w:val="00773A40"/>
    <w:rsid w:val="00790A7A"/>
    <w:rsid w:val="00790E17"/>
    <w:rsid w:val="007943FE"/>
    <w:rsid w:val="007A1F83"/>
    <w:rsid w:val="007B075D"/>
    <w:rsid w:val="007D3C92"/>
    <w:rsid w:val="007D6718"/>
    <w:rsid w:val="0080298C"/>
    <w:rsid w:val="00812C2F"/>
    <w:rsid w:val="00827608"/>
    <w:rsid w:val="0084444E"/>
    <w:rsid w:val="0084609F"/>
    <w:rsid w:val="00851BFB"/>
    <w:rsid w:val="00855CC8"/>
    <w:rsid w:val="00856263"/>
    <w:rsid w:val="00861BE9"/>
    <w:rsid w:val="00872A18"/>
    <w:rsid w:val="00873A33"/>
    <w:rsid w:val="00873E41"/>
    <w:rsid w:val="00874121"/>
    <w:rsid w:val="00875A31"/>
    <w:rsid w:val="00886C33"/>
    <w:rsid w:val="00892F9D"/>
    <w:rsid w:val="008A5433"/>
    <w:rsid w:val="008C5D7A"/>
    <w:rsid w:val="008C5E89"/>
    <w:rsid w:val="008D6DF2"/>
    <w:rsid w:val="008D6FBB"/>
    <w:rsid w:val="008E0DFF"/>
    <w:rsid w:val="009108F2"/>
    <w:rsid w:val="009130B7"/>
    <w:rsid w:val="00923B9D"/>
    <w:rsid w:val="009245B4"/>
    <w:rsid w:val="009323C4"/>
    <w:rsid w:val="00935695"/>
    <w:rsid w:val="00936C0B"/>
    <w:rsid w:val="009403AC"/>
    <w:rsid w:val="0094211B"/>
    <w:rsid w:val="0095264D"/>
    <w:rsid w:val="00955A60"/>
    <w:rsid w:val="0098065B"/>
    <w:rsid w:val="00982B96"/>
    <w:rsid w:val="009905F9"/>
    <w:rsid w:val="0099577F"/>
    <w:rsid w:val="009A0416"/>
    <w:rsid w:val="009A36C5"/>
    <w:rsid w:val="009A4C66"/>
    <w:rsid w:val="009A68D9"/>
    <w:rsid w:val="009B1F0E"/>
    <w:rsid w:val="009B3310"/>
    <w:rsid w:val="009D16D5"/>
    <w:rsid w:val="009D4D2A"/>
    <w:rsid w:val="009F3C38"/>
    <w:rsid w:val="00A04A81"/>
    <w:rsid w:val="00A10625"/>
    <w:rsid w:val="00A1083C"/>
    <w:rsid w:val="00A13EBF"/>
    <w:rsid w:val="00A23701"/>
    <w:rsid w:val="00A3011D"/>
    <w:rsid w:val="00A32E2F"/>
    <w:rsid w:val="00A33654"/>
    <w:rsid w:val="00A61938"/>
    <w:rsid w:val="00A71C77"/>
    <w:rsid w:val="00A72A4B"/>
    <w:rsid w:val="00A771D9"/>
    <w:rsid w:val="00A80254"/>
    <w:rsid w:val="00A93742"/>
    <w:rsid w:val="00A94C3F"/>
    <w:rsid w:val="00A96858"/>
    <w:rsid w:val="00AA4099"/>
    <w:rsid w:val="00AA45DC"/>
    <w:rsid w:val="00AE0EF3"/>
    <w:rsid w:val="00AF78EC"/>
    <w:rsid w:val="00B00CC3"/>
    <w:rsid w:val="00B0552B"/>
    <w:rsid w:val="00B1301E"/>
    <w:rsid w:val="00B16299"/>
    <w:rsid w:val="00B36262"/>
    <w:rsid w:val="00B3734E"/>
    <w:rsid w:val="00B37677"/>
    <w:rsid w:val="00B40438"/>
    <w:rsid w:val="00B42BC6"/>
    <w:rsid w:val="00B43FE5"/>
    <w:rsid w:val="00B51B3F"/>
    <w:rsid w:val="00B66081"/>
    <w:rsid w:val="00B70F5C"/>
    <w:rsid w:val="00B75B9A"/>
    <w:rsid w:val="00B76869"/>
    <w:rsid w:val="00B800EE"/>
    <w:rsid w:val="00B97A79"/>
    <w:rsid w:val="00B97F27"/>
    <w:rsid w:val="00BB190D"/>
    <w:rsid w:val="00BD00E9"/>
    <w:rsid w:val="00BD1922"/>
    <w:rsid w:val="00BD4CFD"/>
    <w:rsid w:val="00BD6B12"/>
    <w:rsid w:val="00BE2117"/>
    <w:rsid w:val="00BF3152"/>
    <w:rsid w:val="00BF4F13"/>
    <w:rsid w:val="00C23F36"/>
    <w:rsid w:val="00C267D6"/>
    <w:rsid w:val="00C47CAF"/>
    <w:rsid w:val="00C51DC5"/>
    <w:rsid w:val="00C55669"/>
    <w:rsid w:val="00C558F8"/>
    <w:rsid w:val="00C620FB"/>
    <w:rsid w:val="00C6752E"/>
    <w:rsid w:val="00C71D70"/>
    <w:rsid w:val="00C91225"/>
    <w:rsid w:val="00C97F40"/>
    <w:rsid w:val="00CA07F5"/>
    <w:rsid w:val="00CB4EA4"/>
    <w:rsid w:val="00CC32A2"/>
    <w:rsid w:val="00CC3DA6"/>
    <w:rsid w:val="00CD0B0A"/>
    <w:rsid w:val="00CD2710"/>
    <w:rsid w:val="00CD3C89"/>
    <w:rsid w:val="00CE1C9E"/>
    <w:rsid w:val="00CE4D4F"/>
    <w:rsid w:val="00CF046B"/>
    <w:rsid w:val="00D121BE"/>
    <w:rsid w:val="00D125ED"/>
    <w:rsid w:val="00D31DF0"/>
    <w:rsid w:val="00D33898"/>
    <w:rsid w:val="00D401CE"/>
    <w:rsid w:val="00D477F8"/>
    <w:rsid w:val="00D77B91"/>
    <w:rsid w:val="00D81849"/>
    <w:rsid w:val="00D86A1B"/>
    <w:rsid w:val="00D9367F"/>
    <w:rsid w:val="00DA68AC"/>
    <w:rsid w:val="00DB6271"/>
    <w:rsid w:val="00DC1668"/>
    <w:rsid w:val="00DC395A"/>
    <w:rsid w:val="00DC7BFA"/>
    <w:rsid w:val="00DD06D2"/>
    <w:rsid w:val="00DD19E8"/>
    <w:rsid w:val="00DD44E5"/>
    <w:rsid w:val="00E0122B"/>
    <w:rsid w:val="00E0125E"/>
    <w:rsid w:val="00E07151"/>
    <w:rsid w:val="00E1011C"/>
    <w:rsid w:val="00E16EAD"/>
    <w:rsid w:val="00E24C52"/>
    <w:rsid w:val="00E309FE"/>
    <w:rsid w:val="00E62693"/>
    <w:rsid w:val="00E66529"/>
    <w:rsid w:val="00E86BDA"/>
    <w:rsid w:val="00E876D6"/>
    <w:rsid w:val="00E92E88"/>
    <w:rsid w:val="00E93113"/>
    <w:rsid w:val="00E9648A"/>
    <w:rsid w:val="00EC1A7E"/>
    <w:rsid w:val="00ED3A2B"/>
    <w:rsid w:val="00EE1D56"/>
    <w:rsid w:val="00EE2868"/>
    <w:rsid w:val="00EE4D07"/>
    <w:rsid w:val="00F0356A"/>
    <w:rsid w:val="00F118F2"/>
    <w:rsid w:val="00F2002F"/>
    <w:rsid w:val="00F63602"/>
    <w:rsid w:val="00F72969"/>
    <w:rsid w:val="00F775AF"/>
    <w:rsid w:val="00FA1742"/>
    <w:rsid w:val="00FA536D"/>
    <w:rsid w:val="00FA6418"/>
    <w:rsid w:val="00FC3B0A"/>
    <w:rsid w:val="00FE0A07"/>
    <w:rsid w:val="00FE0C41"/>
    <w:rsid w:val="00FF13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60CBF692"/>
  <w15:docId w15:val="{7DD1571A-486E-4B8B-979F-335EF835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74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val="en"/>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val="en"/>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val="en"/>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val="en"/>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val="en"/>
    </w:rPr>
  </w:style>
  <w:style w:type="character" w:customStyle="1" w:styleId="CallouttextChar">
    <w:name w:val="Call out text Char"/>
    <w:basedOn w:val="DefaultParagraphFont"/>
    <w:link w:val="Callouttext"/>
    <w:rsid w:val="00242DB7"/>
    <w:rPr>
      <w:rFonts w:ascii="Arial" w:hAnsi="Arial" w:cs="Arial"/>
      <w:color w:val="585747"/>
      <w:sz w:val="24"/>
      <w:szCs w:val="24"/>
      <w:lang w:val="en"/>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val="en"/>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val="en"/>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val="en"/>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val="en"/>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lang w:val="en"/>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lang w:val="en"/>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lang w:val="en"/>
    </w:rPr>
  </w:style>
  <w:style w:type="character" w:styleId="Hyperlink">
    <w:name w:val="Hyperlink"/>
    <w:basedOn w:val="DefaultParagraphFont"/>
    <w:uiPriority w:val="99"/>
    <w:unhideWhenUsed/>
    <w:rsid w:val="00D125ED"/>
    <w:rPr>
      <w:color w:val="0000FF" w:themeColor="hyperlink"/>
      <w:u w:val="single"/>
    </w:rPr>
  </w:style>
  <w:style w:type="character" w:customStyle="1" w:styleId="EnterquoteChar">
    <w:name w:val="Enter quote Char"/>
    <w:basedOn w:val="DefaultParagraphFont"/>
    <w:link w:val="Enterquote"/>
    <w:rsid w:val="00B1301E"/>
    <w:rPr>
      <w:rFonts w:ascii="Arial" w:hAnsi="Arial" w:cs="Arial"/>
      <w:color w:val="FFFFEF"/>
      <w:szCs w:val="24"/>
    </w:rPr>
  </w:style>
  <w:style w:type="paragraph" w:styleId="BalloonText">
    <w:name w:val="Balloon Text"/>
    <w:basedOn w:val="Normal"/>
    <w:link w:val="BalloonTextChar"/>
    <w:uiPriority w:val="99"/>
    <w:semiHidden/>
    <w:unhideWhenUsed/>
    <w:rsid w:val="00670C99"/>
    <w:rPr>
      <w:rFonts w:ascii="Tahoma" w:hAnsi="Tahoma" w:cs="Tahoma"/>
      <w:sz w:val="16"/>
      <w:szCs w:val="16"/>
    </w:rPr>
  </w:style>
  <w:style w:type="character" w:customStyle="1" w:styleId="BalloonTextChar">
    <w:name w:val="Balloon Text Char"/>
    <w:basedOn w:val="DefaultParagraphFont"/>
    <w:link w:val="BalloonText"/>
    <w:uiPriority w:val="99"/>
    <w:semiHidden/>
    <w:rsid w:val="00670C99"/>
    <w:rPr>
      <w:rFonts w:ascii="Tahoma" w:hAnsi="Tahoma" w:cs="Tahoma"/>
      <w:sz w:val="16"/>
      <w:szCs w:val="16"/>
      <w:lang w:val="en-US" w:eastAsia="en-US"/>
    </w:rPr>
  </w:style>
  <w:style w:type="paragraph" w:styleId="Header">
    <w:name w:val="header"/>
    <w:basedOn w:val="Normal"/>
    <w:link w:val="HeaderChar"/>
    <w:uiPriority w:val="99"/>
    <w:unhideWhenUsed/>
    <w:rsid w:val="00670C99"/>
    <w:pPr>
      <w:tabs>
        <w:tab w:val="center" w:pos="4513"/>
        <w:tab w:val="right" w:pos="9026"/>
      </w:tabs>
    </w:pPr>
  </w:style>
  <w:style w:type="character" w:customStyle="1" w:styleId="HeaderChar">
    <w:name w:val="Header Char"/>
    <w:basedOn w:val="DefaultParagraphFont"/>
    <w:link w:val="Header"/>
    <w:uiPriority w:val="99"/>
    <w:rsid w:val="00670C99"/>
    <w:rPr>
      <w:sz w:val="24"/>
      <w:szCs w:val="24"/>
      <w:lang w:val="en-US" w:eastAsia="en-US"/>
    </w:rPr>
  </w:style>
  <w:style w:type="paragraph" w:styleId="Footer">
    <w:name w:val="footer"/>
    <w:basedOn w:val="Normal"/>
    <w:link w:val="FooterChar"/>
    <w:uiPriority w:val="99"/>
    <w:unhideWhenUsed/>
    <w:rsid w:val="00670C99"/>
    <w:pPr>
      <w:tabs>
        <w:tab w:val="center" w:pos="4513"/>
        <w:tab w:val="right" w:pos="9026"/>
      </w:tabs>
    </w:pPr>
  </w:style>
  <w:style w:type="character" w:customStyle="1" w:styleId="FooterChar">
    <w:name w:val="Footer Char"/>
    <w:basedOn w:val="DefaultParagraphFont"/>
    <w:link w:val="Footer"/>
    <w:uiPriority w:val="99"/>
    <w:rsid w:val="00670C99"/>
    <w:rPr>
      <w:sz w:val="24"/>
      <w:szCs w:val="24"/>
      <w:lang w:val="en-US" w:eastAsia="en-US"/>
    </w:rPr>
  </w:style>
  <w:style w:type="paragraph" w:styleId="NormalWeb">
    <w:name w:val="Normal (Web)"/>
    <w:basedOn w:val="Normal"/>
    <w:uiPriority w:val="99"/>
    <w:semiHidden/>
    <w:unhideWhenUsed/>
    <w:rsid w:val="001E77DB"/>
    <w:pPr>
      <w:spacing w:before="100" w:beforeAutospacing="1" w:after="100" w:afterAutospacing="1"/>
    </w:pPr>
    <w:rPr>
      <w:lang w:val="en-GB" w:eastAsia="en-GB"/>
    </w:rPr>
  </w:style>
  <w:style w:type="character" w:styleId="Strong">
    <w:name w:val="Strong"/>
    <w:basedOn w:val="DefaultParagraphFont"/>
    <w:uiPriority w:val="22"/>
    <w:qFormat/>
    <w:rsid w:val="00B51B3F"/>
    <w:rPr>
      <w:b/>
      <w:bCs/>
    </w:rPr>
  </w:style>
  <w:style w:type="paragraph" w:styleId="ListParagraph">
    <w:name w:val="List Paragraph"/>
    <w:basedOn w:val="Normal"/>
    <w:uiPriority w:val="34"/>
    <w:qFormat/>
    <w:rsid w:val="00640FE1"/>
    <w:pPr>
      <w:ind w:left="720"/>
      <w:contextualSpacing/>
    </w:pPr>
  </w:style>
  <w:style w:type="character" w:styleId="UnresolvedMention">
    <w:name w:val="Unresolved Mention"/>
    <w:basedOn w:val="DefaultParagraphFont"/>
    <w:uiPriority w:val="99"/>
    <w:semiHidden/>
    <w:unhideWhenUsed/>
    <w:rsid w:val="0069732A"/>
    <w:rPr>
      <w:color w:val="808080"/>
      <w:shd w:val="clear" w:color="auto" w:fill="E6E6E6"/>
    </w:rPr>
  </w:style>
  <w:style w:type="character" w:styleId="FollowedHyperlink">
    <w:name w:val="FollowedHyperlink"/>
    <w:basedOn w:val="DefaultParagraphFont"/>
    <w:uiPriority w:val="99"/>
    <w:semiHidden/>
    <w:unhideWhenUsed/>
    <w:rsid w:val="00E964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579">
      <w:bodyDiv w:val="1"/>
      <w:marLeft w:val="0"/>
      <w:marRight w:val="0"/>
      <w:marTop w:val="0"/>
      <w:marBottom w:val="0"/>
      <w:divBdr>
        <w:top w:val="none" w:sz="0" w:space="0" w:color="auto"/>
        <w:left w:val="none" w:sz="0" w:space="0" w:color="auto"/>
        <w:bottom w:val="none" w:sz="0" w:space="0" w:color="auto"/>
        <w:right w:val="none" w:sz="0" w:space="0" w:color="auto"/>
      </w:divBdr>
    </w:div>
    <w:div w:id="67774647">
      <w:bodyDiv w:val="1"/>
      <w:marLeft w:val="0"/>
      <w:marRight w:val="0"/>
      <w:marTop w:val="0"/>
      <w:marBottom w:val="0"/>
      <w:divBdr>
        <w:top w:val="none" w:sz="0" w:space="0" w:color="auto"/>
        <w:left w:val="none" w:sz="0" w:space="0" w:color="auto"/>
        <w:bottom w:val="none" w:sz="0" w:space="0" w:color="auto"/>
        <w:right w:val="none" w:sz="0" w:space="0" w:color="auto"/>
      </w:divBdr>
    </w:div>
    <w:div w:id="144976539">
      <w:bodyDiv w:val="1"/>
      <w:marLeft w:val="0"/>
      <w:marRight w:val="0"/>
      <w:marTop w:val="0"/>
      <w:marBottom w:val="0"/>
      <w:divBdr>
        <w:top w:val="none" w:sz="0" w:space="0" w:color="auto"/>
        <w:left w:val="none" w:sz="0" w:space="0" w:color="auto"/>
        <w:bottom w:val="none" w:sz="0" w:space="0" w:color="auto"/>
        <w:right w:val="none" w:sz="0" w:space="0" w:color="auto"/>
      </w:divBdr>
    </w:div>
    <w:div w:id="325282579">
      <w:bodyDiv w:val="1"/>
      <w:marLeft w:val="0"/>
      <w:marRight w:val="0"/>
      <w:marTop w:val="0"/>
      <w:marBottom w:val="0"/>
      <w:divBdr>
        <w:top w:val="none" w:sz="0" w:space="0" w:color="auto"/>
        <w:left w:val="none" w:sz="0" w:space="0" w:color="auto"/>
        <w:bottom w:val="none" w:sz="0" w:space="0" w:color="auto"/>
        <w:right w:val="none" w:sz="0" w:space="0" w:color="auto"/>
      </w:divBdr>
    </w:div>
    <w:div w:id="863401474">
      <w:bodyDiv w:val="1"/>
      <w:marLeft w:val="0"/>
      <w:marRight w:val="0"/>
      <w:marTop w:val="0"/>
      <w:marBottom w:val="0"/>
      <w:divBdr>
        <w:top w:val="none" w:sz="0" w:space="0" w:color="auto"/>
        <w:left w:val="none" w:sz="0" w:space="0" w:color="auto"/>
        <w:bottom w:val="none" w:sz="0" w:space="0" w:color="auto"/>
        <w:right w:val="none" w:sz="0" w:space="0" w:color="auto"/>
      </w:divBdr>
    </w:div>
    <w:div w:id="873690712">
      <w:bodyDiv w:val="1"/>
      <w:marLeft w:val="0"/>
      <w:marRight w:val="0"/>
      <w:marTop w:val="0"/>
      <w:marBottom w:val="0"/>
      <w:divBdr>
        <w:top w:val="none" w:sz="0" w:space="0" w:color="auto"/>
        <w:left w:val="none" w:sz="0" w:space="0" w:color="auto"/>
        <w:bottom w:val="none" w:sz="0" w:space="0" w:color="auto"/>
        <w:right w:val="none" w:sz="0" w:space="0" w:color="auto"/>
      </w:divBdr>
    </w:div>
    <w:div w:id="1134449296">
      <w:bodyDiv w:val="1"/>
      <w:marLeft w:val="0"/>
      <w:marRight w:val="0"/>
      <w:marTop w:val="0"/>
      <w:marBottom w:val="0"/>
      <w:divBdr>
        <w:top w:val="none" w:sz="0" w:space="0" w:color="auto"/>
        <w:left w:val="none" w:sz="0" w:space="0" w:color="auto"/>
        <w:bottom w:val="none" w:sz="0" w:space="0" w:color="auto"/>
        <w:right w:val="none" w:sz="0" w:space="0" w:color="auto"/>
      </w:divBdr>
      <w:divsChild>
        <w:div w:id="1437947858">
          <w:marLeft w:val="0"/>
          <w:marRight w:val="0"/>
          <w:marTop w:val="0"/>
          <w:marBottom w:val="0"/>
          <w:divBdr>
            <w:top w:val="none" w:sz="0" w:space="0" w:color="auto"/>
            <w:left w:val="none" w:sz="0" w:space="0" w:color="auto"/>
            <w:bottom w:val="none" w:sz="0" w:space="0" w:color="auto"/>
            <w:right w:val="none" w:sz="0" w:space="0" w:color="auto"/>
          </w:divBdr>
        </w:div>
        <w:div w:id="1176190749">
          <w:marLeft w:val="0"/>
          <w:marRight w:val="0"/>
          <w:marTop w:val="0"/>
          <w:marBottom w:val="0"/>
          <w:divBdr>
            <w:top w:val="none" w:sz="0" w:space="0" w:color="auto"/>
            <w:left w:val="none" w:sz="0" w:space="0" w:color="auto"/>
            <w:bottom w:val="none" w:sz="0" w:space="0" w:color="auto"/>
            <w:right w:val="none" w:sz="0" w:space="0" w:color="auto"/>
          </w:divBdr>
        </w:div>
        <w:div w:id="1537154127">
          <w:marLeft w:val="0"/>
          <w:marRight w:val="0"/>
          <w:marTop w:val="0"/>
          <w:marBottom w:val="0"/>
          <w:divBdr>
            <w:top w:val="none" w:sz="0" w:space="0" w:color="auto"/>
            <w:left w:val="none" w:sz="0" w:space="0" w:color="auto"/>
            <w:bottom w:val="none" w:sz="0" w:space="0" w:color="auto"/>
            <w:right w:val="none" w:sz="0" w:space="0" w:color="auto"/>
          </w:divBdr>
        </w:div>
        <w:div w:id="214587999">
          <w:marLeft w:val="0"/>
          <w:marRight w:val="0"/>
          <w:marTop w:val="0"/>
          <w:marBottom w:val="0"/>
          <w:divBdr>
            <w:top w:val="none" w:sz="0" w:space="0" w:color="auto"/>
            <w:left w:val="none" w:sz="0" w:space="0" w:color="auto"/>
            <w:bottom w:val="none" w:sz="0" w:space="0" w:color="auto"/>
            <w:right w:val="none" w:sz="0" w:space="0" w:color="auto"/>
          </w:divBdr>
        </w:div>
        <w:div w:id="425928575">
          <w:marLeft w:val="0"/>
          <w:marRight w:val="0"/>
          <w:marTop w:val="0"/>
          <w:marBottom w:val="0"/>
          <w:divBdr>
            <w:top w:val="none" w:sz="0" w:space="0" w:color="auto"/>
            <w:left w:val="none" w:sz="0" w:space="0" w:color="auto"/>
            <w:bottom w:val="none" w:sz="0" w:space="0" w:color="auto"/>
            <w:right w:val="none" w:sz="0" w:space="0" w:color="auto"/>
          </w:divBdr>
        </w:div>
      </w:divsChild>
    </w:div>
    <w:div w:id="1207373110">
      <w:bodyDiv w:val="1"/>
      <w:marLeft w:val="0"/>
      <w:marRight w:val="0"/>
      <w:marTop w:val="0"/>
      <w:marBottom w:val="0"/>
      <w:divBdr>
        <w:top w:val="none" w:sz="0" w:space="0" w:color="auto"/>
        <w:left w:val="none" w:sz="0" w:space="0" w:color="auto"/>
        <w:bottom w:val="none" w:sz="0" w:space="0" w:color="auto"/>
        <w:right w:val="none" w:sz="0" w:space="0" w:color="auto"/>
      </w:divBdr>
    </w:div>
    <w:div w:id="1291205481">
      <w:bodyDiv w:val="1"/>
      <w:marLeft w:val="0"/>
      <w:marRight w:val="0"/>
      <w:marTop w:val="0"/>
      <w:marBottom w:val="0"/>
      <w:divBdr>
        <w:top w:val="none" w:sz="0" w:space="0" w:color="auto"/>
        <w:left w:val="none" w:sz="0" w:space="0" w:color="auto"/>
        <w:bottom w:val="none" w:sz="0" w:space="0" w:color="auto"/>
        <w:right w:val="none" w:sz="0" w:space="0" w:color="auto"/>
      </w:divBdr>
    </w:div>
    <w:div w:id="1526333910">
      <w:bodyDiv w:val="1"/>
      <w:marLeft w:val="0"/>
      <w:marRight w:val="0"/>
      <w:marTop w:val="0"/>
      <w:marBottom w:val="0"/>
      <w:divBdr>
        <w:top w:val="none" w:sz="0" w:space="0" w:color="auto"/>
        <w:left w:val="none" w:sz="0" w:space="0" w:color="auto"/>
        <w:bottom w:val="none" w:sz="0" w:space="0" w:color="auto"/>
        <w:right w:val="none" w:sz="0" w:space="0" w:color="auto"/>
      </w:divBdr>
    </w:div>
    <w:div w:id="1592465117">
      <w:bodyDiv w:val="1"/>
      <w:marLeft w:val="0"/>
      <w:marRight w:val="0"/>
      <w:marTop w:val="0"/>
      <w:marBottom w:val="0"/>
      <w:divBdr>
        <w:top w:val="none" w:sz="0" w:space="0" w:color="auto"/>
        <w:left w:val="none" w:sz="0" w:space="0" w:color="auto"/>
        <w:bottom w:val="none" w:sz="0" w:space="0" w:color="auto"/>
        <w:right w:val="none" w:sz="0" w:space="0" w:color="auto"/>
      </w:divBdr>
    </w:div>
    <w:div w:id="1657882498">
      <w:bodyDiv w:val="1"/>
      <w:marLeft w:val="0"/>
      <w:marRight w:val="0"/>
      <w:marTop w:val="0"/>
      <w:marBottom w:val="0"/>
      <w:divBdr>
        <w:top w:val="none" w:sz="0" w:space="0" w:color="auto"/>
        <w:left w:val="none" w:sz="0" w:space="0" w:color="auto"/>
        <w:bottom w:val="none" w:sz="0" w:space="0" w:color="auto"/>
        <w:right w:val="none" w:sz="0" w:space="0" w:color="auto"/>
      </w:divBdr>
    </w:div>
    <w:div w:id="1904411203">
      <w:bodyDiv w:val="1"/>
      <w:marLeft w:val="0"/>
      <w:marRight w:val="0"/>
      <w:marTop w:val="0"/>
      <w:marBottom w:val="0"/>
      <w:divBdr>
        <w:top w:val="none" w:sz="0" w:space="0" w:color="auto"/>
        <w:left w:val="none" w:sz="0" w:space="0" w:color="auto"/>
        <w:bottom w:val="none" w:sz="0" w:space="0" w:color="auto"/>
        <w:right w:val="none" w:sz="0" w:space="0" w:color="auto"/>
      </w:divBdr>
    </w:div>
    <w:div w:id="198812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019BB605-AD12-44C8-9B44-3FE80A87C742" TargetMode="External"/><Relationship Id="rId18" Type="http://schemas.openxmlformats.org/officeDocument/2006/relationships/hyperlink" Target="mailto:clerk@llandough-cc.co.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valeofglamorgan.gov.uk/Documents/Living/Planning/Committee/2019/Planning-Committee-Agenda-28-March-2019.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clerk@llandough-cc.co.uk" TargetMode="External"/><Relationship Id="rId25" Type="http://schemas.openxmlformats.org/officeDocument/2006/relationships/hyperlink" Target="mailto:carl@penarthanddistrict.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lerk@llandough-cc.co.uk"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gan67@ntlworld.com" TargetMode="External"/><Relationship Id="rId24" Type="http://schemas.openxmlformats.org/officeDocument/2006/relationships/hyperlink" Target="mailto:carl@penarthanddistrict.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landough-cc.co.uk"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mailto:p.egan67@ntlworld.com" TargetMode="External"/><Relationship Id="rId19" Type="http://schemas.openxmlformats.org/officeDocument/2006/relationships/hyperlink" Target="mailto:clerk@llandough-cc.co.uk" TargetMode="External"/><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llandough-cc.co.uk" TargetMode="External"/><Relationship Id="rId22" Type="http://schemas.openxmlformats.org/officeDocument/2006/relationships/hyperlink" Target="https://www.valeofglamorgan.gov.uk/Documents/Living/Planning/Committee/2019/Planning-Committee-Agenda-28-March-2019.pdf"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Egan\AppData\Roaming\Microsoft\Templates\HP_HealthStylish_Newsletter_TP1037895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E82E9-A301-491D-8F9E-BE32FEEE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HP_HealthStylish_Newsletter_TP10378951</Template>
  <TotalTime>11</TotalTime>
  <Pages>4</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Egan</dc:creator>
  <cp:lastModifiedBy>Paul Egan</cp:lastModifiedBy>
  <cp:revision>12</cp:revision>
  <cp:lastPrinted>2018-11-01T19:40:00Z</cp:lastPrinted>
  <dcterms:created xsi:type="dcterms:W3CDTF">2019-03-31T19:58:00Z</dcterms:created>
  <dcterms:modified xsi:type="dcterms:W3CDTF">2019-04-03T07:24:00Z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TC103789519990</vt:lpwstr>
  </property>
</Properties>
</file>