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29B57" w14:textId="03B64FDF" w:rsidR="005940E5" w:rsidRDefault="005940E5">
      <w:r>
        <w:rPr>
          <w:noProof/>
          <w:lang w:val="en-GB" w:bidi="en-GB"/>
        </w:rPr>
        <mc:AlternateContent>
          <mc:Choice Requires="wpg">
            <w:drawing>
              <wp:inline distT="0" distB="0" distL="0" distR="0" wp14:anchorId="2DD2495A" wp14:editId="7754BF22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o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F5276" w14:textId="305D2377" w:rsidR="005940E5" w:rsidRPr="00E20164" w:rsidRDefault="00B3328C" w:rsidP="0016282D">
                              <w:pPr>
                                <w:pStyle w:val="Intr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20164">
                                <w:rPr>
                                  <w:sz w:val="32"/>
                                  <w:szCs w:val="32"/>
                                </w:rPr>
                                <w:t>LLANDOUGH COMMUNITY COUNCIL</w:t>
                              </w:r>
                            </w:p>
                            <w:p w14:paraId="485B682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n-GB" w:bidi="en-GB"/>
                                </w:rPr>
                                <w:t>-------------------------------------</w:t>
                              </w:r>
                            </w:p>
                            <w:p w14:paraId="75B6D670" w14:textId="19D16619" w:rsidR="00873417" w:rsidRPr="0016282D" w:rsidRDefault="00B3328C" w:rsidP="0016282D">
                              <w:pPr>
                                <w:pStyle w:val="Title"/>
                              </w:pPr>
                              <w:r>
                                <w:t>coffee morning</w:t>
                              </w:r>
                            </w:p>
                            <w:p w14:paraId="024D6AB9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6F03DB33" w14:textId="073DC800" w:rsidR="00873417" w:rsidRPr="0016282D" w:rsidRDefault="00873417" w:rsidP="0016282D">
                              <w:pPr>
                                <w:pStyle w:val="Subtitle"/>
                              </w:pPr>
                            </w:p>
                            <w:p w14:paraId="01FD22E1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n-GB" w:bidi="en-GB"/>
                                </w:rPr>
                                <w:t>-------------------------------------</w:t>
                              </w:r>
                            </w:p>
                            <w:p w14:paraId="672FB2C8" w14:textId="5F8A117F" w:rsidR="00873417" w:rsidRDefault="00B3328C" w:rsidP="0016282D">
                              <w:pPr>
                                <w:pStyle w:val="Date"/>
                              </w:pPr>
                              <w:r>
                                <w:t xml:space="preserve">Friday </w:t>
                              </w:r>
                              <w:r w:rsidR="00754048">
                                <w:t>24 MAY</w:t>
                              </w:r>
                              <w:r>
                                <w:t xml:space="preserve"> 2024</w:t>
                              </w:r>
                            </w:p>
                            <w:p w14:paraId="2BEA8078" w14:textId="030EC1CD" w:rsidR="00873417" w:rsidRPr="00873417" w:rsidRDefault="00B3328C" w:rsidP="0016282D">
                              <w:pPr>
                                <w:pStyle w:val="Time"/>
                              </w:pPr>
                              <w:r>
                                <w:t>10.00AM UNTIL 12 NOON</w:t>
                              </w:r>
                            </w:p>
                            <w:p w14:paraId="24A17418" w14:textId="428705B3" w:rsidR="00873417" w:rsidRPr="00134402" w:rsidRDefault="00B3328C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r>
                                <w:t>Llandough War Mem</w:t>
                              </w:r>
                              <w:r w:rsidR="00E20164">
                                <w:t>orial Hall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2495A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o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4F8F5276" w14:textId="305D2377" w:rsidR="005940E5" w:rsidRPr="00E20164" w:rsidRDefault="00B3328C" w:rsidP="0016282D">
                        <w:pPr>
                          <w:pStyle w:val="Intro"/>
                          <w:rPr>
                            <w:sz w:val="32"/>
                            <w:szCs w:val="32"/>
                          </w:rPr>
                        </w:pPr>
                        <w:r w:rsidRPr="00E20164">
                          <w:rPr>
                            <w:sz w:val="32"/>
                            <w:szCs w:val="32"/>
                          </w:rPr>
                          <w:t>LLANDOUGH COMMUNITY COUNCIL</w:t>
                        </w:r>
                      </w:p>
                      <w:p w14:paraId="485B6823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n-GB" w:bidi="en-GB"/>
                          </w:rPr>
                          <w:t>-------------------------------------</w:t>
                        </w:r>
                      </w:p>
                      <w:p w14:paraId="75B6D670" w14:textId="19D16619" w:rsidR="00873417" w:rsidRPr="0016282D" w:rsidRDefault="00B3328C" w:rsidP="0016282D">
                        <w:pPr>
                          <w:pStyle w:val="Title"/>
                        </w:pPr>
                        <w:r>
                          <w:t>coffee morning</w:t>
                        </w:r>
                      </w:p>
                      <w:p w14:paraId="024D6AB9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6F03DB33" w14:textId="073DC800" w:rsidR="00873417" w:rsidRPr="0016282D" w:rsidRDefault="00873417" w:rsidP="0016282D">
                        <w:pPr>
                          <w:pStyle w:val="Subtitle"/>
                        </w:pPr>
                      </w:p>
                      <w:p w14:paraId="01FD22E1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n-GB" w:bidi="en-GB"/>
                          </w:rPr>
                          <w:t>-------------------------------------</w:t>
                        </w:r>
                      </w:p>
                      <w:p w14:paraId="672FB2C8" w14:textId="5F8A117F" w:rsidR="00873417" w:rsidRDefault="00B3328C" w:rsidP="0016282D">
                        <w:pPr>
                          <w:pStyle w:val="Date"/>
                        </w:pPr>
                        <w:r>
                          <w:t xml:space="preserve">Friday </w:t>
                        </w:r>
                        <w:r w:rsidR="00754048">
                          <w:t>24 MAY</w:t>
                        </w:r>
                        <w:r>
                          <w:t xml:space="preserve"> 2024</w:t>
                        </w:r>
                      </w:p>
                      <w:p w14:paraId="2BEA8078" w14:textId="030EC1CD" w:rsidR="00873417" w:rsidRPr="00873417" w:rsidRDefault="00B3328C" w:rsidP="0016282D">
                        <w:pPr>
                          <w:pStyle w:val="Time"/>
                        </w:pPr>
                        <w:r>
                          <w:t>10.00AM UNTIL 12 NOON</w:t>
                        </w:r>
                      </w:p>
                      <w:p w14:paraId="24A17418" w14:textId="428705B3" w:rsidR="00873417" w:rsidRPr="00134402" w:rsidRDefault="00B3328C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  <w:r>
                          <w:t>Llandough War Mem</w:t>
                        </w:r>
                        <w:r w:rsidR="00E20164">
                          <w:t>orial Hall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466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271"/>
        <w:gridCol w:w="5195"/>
      </w:tblGrid>
      <w:tr w:rsidR="00B617C9" w14:paraId="23F6C635" w14:textId="77777777" w:rsidTr="00C028AE">
        <w:trPr>
          <w:trHeight w:val="4625"/>
          <w:jc w:val="center"/>
        </w:trPr>
        <w:tc>
          <w:tcPr>
            <w:tcW w:w="5271" w:type="dxa"/>
            <w:vAlign w:val="bottom"/>
          </w:tcPr>
          <w:p w14:paraId="5C15C6C1" w14:textId="309586DF" w:rsidR="00B617C9" w:rsidRPr="00C028AE" w:rsidRDefault="00B3328C" w:rsidP="00B3328C">
            <w:pPr>
              <w:ind w:left="0"/>
              <w:rPr>
                <w:b/>
                <w:bCs/>
                <w:sz w:val="40"/>
                <w:szCs w:val="40"/>
              </w:rPr>
            </w:pPr>
            <w:r w:rsidRPr="00C028AE">
              <w:rPr>
                <w:b/>
                <w:bCs/>
                <w:sz w:val="40"/>
                <w:szCs w:val="40"/>
              </w:rPr>
              <w:t xml:space="preserve">Come and meet up with friends and other members of the community in our wonderful hall. </w:t>
            </w:r>
            <w:r w:rsidR="00E20164" w:rsidRPr="00C028AE">
              <w:rPr>
                <w:b/>
                <w:bCs/>
                <w:sz w:val="40"/>
                <w:szCs w:val="40"/>
              </w:rPr>
              <w:t xml:space="preserve">Refreshments will be provided free of charge to all in attendance and it will also be an opportunity to meet up with some of your community councillors. </w:t>
            </w:r>
          </w:p>
        </w:tc>
        <w:tc>
          <w:tcPr>
            <w:tcW w:w="5195" w:type="dxa"/>
            <w:vAlign w:val="center"/>
          </w:tcPr>
          <w:p w14:paraId="4A76BFB7" w14:textId="6F14F240" w:rsidR="00B617C9" w:rsidRPr="00C028AE" w:rsidRDefault="00754048" w:rsidP="00E20164">
            <w:pPr>
              <w:pStyle w:val="ContactInfo"/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Receive guidance on estate planning</w:t>
            </w:r>
          </w:p>
          <w:p w14:paraId="48A5B502" w14:textId="77777777" w:rsidR="00B617C9" w:rsidRPr="00C028AE" w:rsidRDefault="00B617C9" w:rsidP="00B617C9">
            <w:pPr>
              <w:pStyle w:val="ContactInfo"/>
              <w:spacing w:after="120"/>
              <w:rPr>
                <w:sz w:val="28"/>
                <w:szCs w:val="28"/>
              </w:rPr>
            </w:pPr>
            <w:r w:rsidRPr="00C028AE">
              <w:rPr>
                <w:noProof/>
                <w:sz w:val="28"/>
                <w:szCs w:val="28"/>
                <w:lang w:val="en-GB" w:bidi="en-GB"/>
              </w:rPr>
              <mc:AlternateContent>
                <mc:Choice Requires="wps">
                  <w:drawing>
                    <wp:inline distT="0" distB="0" distL="0" distR="0" wp14:anchorId="09357976" wp14:editId="63814BF4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DF7E5ED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4EFE8F33" w14:textId="026B0870" w:rsidR="00B617C9" w:rsidRPr="00C028AE" w:rsidRDefault="00754048" w:rsidP="00C028AE">
            <w:pPr>
              <w:pStyle w:val="ContactInfo"/>
              <w:spacing w:after="360"/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Pit your wits against residents in our local quiz </w:t>
            </w:r>
            <w:r w:rsidR="00B617C9" w:rsidRPr="00C028AE">
              <w:rPr>
                <w:noProof/>
                <w:sz w:val="28"/>
                <w:szCs w:val="28"/>
                <w:lang w:val="en-GB" w:bidi="en-GB"/>
              </w:rPr>
              <mc:AlternateContent>
                <mc:Choice Requires="wps">
                  <w:drawing>
                    <wp:inline distT="0" distB="0" distL="0" distR="0" wp14:anchorId="724BB04C" wp14:editId="5CB73996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AD9FF6F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16C879D6" w14:textId="62280F79" w:rsidR="00B617C9" w:rsidRPr="00C028AE" w:rsidRDefault="00E20164" w:rsidP="00E20164">
            <w:pPr>
              <w:pStyle w:val="ContactInfo"/>
              <w:spacing w:after="0"/>
              <w:jc w:val="center"/>
              <w:rPr>
                <w:sz w:val="32"/>
                <w:szCs w:val="32"/>
              </w:rPr>
            </w:pPr>
            <w:r w:rsidRPr="00C028AE">
              <w:rPr>
                <w:sz w:val="32"/>
                <w:szCs w:val="32"/>
              </w:rPr>
              <w:t>Tell us about any issues or ideas you have that the community council can assist with</w:t>
            </w:r>
          </w:p>
        </w:tc>
      </w:tr>
    </w:tbl>
    <w:p w14:paraId="4D1EB353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A030EB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4A105" w14:textId="77777777" w:rsidR="00D81E1B" w:rsidRDefault="00D81E1B" w:rsidP="008B0818">
      <w:r>
        <w:separator/>
      </w:r>
    </w:p>
  </w:endnote>
  <w:endnote w:type="continuationSeparator" w:id="0">
    <w:p w14:paraId="03FB39DD" w14:textId="77777777" w:rsidR="00D81E1B" w:rsidRDefault="00D81E1B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D1A15D" w14:textId="77777777" w:rsidR="009124DD" w:rsidRDefault="009124DD" w:rsidP="008B0818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DA3333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6FD8F" w14:textId="77777777" w:rsidR="00D81E1B" w:rsidRDefault="00D81E1B" w:rsidP="008B0818">
      <w:r>
        <w:separator/>
      </w:r>
    </w:p>
  </w:footnote>
  <w:footnote w:type="continuationSeparator" w:id="0">
    <w:p w14:paraId="5652703C" w14:textId="77777777" w:rsidR="00D81E1B" w:rsidRDefault="00D81E1B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36487884">
    <w:abstractNumId w:val="11"/>
  </w:num>
  <w:num w:numId="2" w16cid:durableId="545530006">
    <w:abstractNumId w:val="12"/>
  </w:num>
  <w:num w:numId="3" w16cid:durableId="937257792">
    <w:abstractNumId w:val="10"/>
  </w:num>
  <w:num w:numId="4" w16cid:durableId="1010524208">
    <w:abstractNumId w:val="9"/>
  </w:num>
  <w:num w:numId="5" w16cid:durableId="1742945296">
    <w:abstractNumId w:val="7"/>
  </w:num>
  <w:num w:numId="6" w16cid:durableId="36711017">
    <w:abstractNumId w:val="6"/>
  </w:num>
  <w:num w:numId="7" w16cid:durableId="382750068">
    <w:abstractNumId w:val="5"/>
  </w:num>
  <w:num w:numId="8" w16cid:durableId="889613587">
    <w:abstractNumId w:val="4"/>
  </w:num>
  <w:num w:numId="9" w16cid:durableId="2108651518">
    <w:abstractNumId w:val="8"/>
  </w:num>
  <w:num w:numId="10" w16cid:durableId="495536519">
    <w:abstractNumId w:val="3"/>
  </w:num>
  <w:num w:numId="11" w16cid:durableId="1611622795">
    <w:abstractNumId w:val="2"/>
  </w:num>
  <w:num w:numId="12" w16cid:durableId="1763525270">
    <w:abstractNumId w:val="1"/>
  </w:num>
  <w:num w:numId="13" w16cid:durableId="1093010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28C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52DD9"/>
    <w:rsid w:val="004611DB"/>
    <w:rsid w:val="004F689B"/>
    <w:rsid w:val="0054297F"/>
    <w:rsid w:val="00586CB0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54048"/>
    <w:rsid w:val="007A4EDB"/>
    <w:rsid w:val="00805935"/>
    <w:rsid w:val="0083195F"/>
    <w:rsid w:val="00834305"/>
    <w:rsid w:val="008365E3"/>
    <w:rsid w:val="00873417"/>
    <w:rsid w:val="008945E3"/>
    <w:rsid w:val="00897FB4"/>
    <w:rsid w:val="008B0818"/>
    <w:rsid w:val="00902A42"/>
    <w:rsid w:val="009124DD"/>
    <w:rsid w:val="0094423C"/>
    <w:rsid w:val="009661D9"/>
    <w:rsid w:val="00971CAF"/>
    <w:rsid w:val="00A030EB"/>
    <w:rsid w:val="00A12D60"/>
    <w:rsid w:val="00A95506"/>
    <w:rsid w:val="00AB123B"/>
    <w:rsid w:val="00B168F9"/>
    <w:rsid w:val="00B3328C"/>
    <w:rsid w:val="00B368A1"/>
    <w:rsid w:val="00B617C9"/>
    <w:rsid w:val="00B87D53"/>
    <w:rsid w:val="00B90655"/>
    <w:rsid w:val="00BD6DAD"/>
    <w:rsid w:val="00BE1D7E"/>
    <w:rsid w:val="00C028AE"/>
    <w:rsid w:val="00C67FD5"/>
    <w:rsid w:val="00C93A32"/>
    <w:rsid w:val="00CE754C"/>
    <w:rsid w:val="00CF207A"/>
    <w:rsid w:val="00D529A9"/>
    <w:rsid w:val="00D63B4C"/>
    <w:rsid w:val="00D81E1B"/>
    <w:rsid w:val="00DA3333"/>
    <w:rsid w:val="00DC1F2A"/>
    <w:rsid w:val="00E20164"/>
    <w:rsid w:val="00E21199"/>
    <w:rsid w:val="00E402F3"/>
    <w:rsid w:val="00E43EFE"/>
    <w:rsid w:val="00F0092F"/>
    <w:rsid w:val="00F12A85"/>
    <w:rsid w:val="00F15090"/>
    <w:rsid w:val="00F32264"/>
    <w:rsid w:val="00FE4E28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C965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gan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7CF92-6AA2-4268-9BB9-56F0D042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2024-05-11T18:06:00Z</dcterms:created>
  <dcterms:modified xsi:type="dcterms:W3CDTF">2024-05-11T18:06:00Z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